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C2E0" w14:textId="7F633A3C" w:rsidR="002A6D61" w:rsidRDefault="004F2AF8" w:rsidP="002A6D61">
      <w:pPr>
        <w:pStyle w:val="NormalWeb"/>
        <w:framePr w:w="7366" w:h="272" w:hRule="exact" w:hSpace="180" w:wrap="around" w:vAnchor="text" w:hAnchor="page" w:x="1001" w:y="-582"/>
      </w:pPr>
      <w:r>
        <w:rPr>
          <w:rFonts w:ascii="Arial" w:hAnsi="Arial" w:cs="Arial"/>
          <w:i/>
          <w:iCs/>
        </w:rPr>
        <w:t xml:space="preserve">The Rains of Babylon </w:t>
      </w:r>
      <w:r>
        <w:rPr>
          <w:rFonts w:ascii="Arial" w:hAnsi="Arial" w:cs="Arial"/>
          <w:i/>
          <w:iCs/>
        </w:rPr>
        <w:tab/>
      </w:r>
    </w:p>
    <w:p w14:paraId="774D5419" w14:textId="574FD2A4" w:rsidR="00426D85" w:rsidRPr="00E129A8" w:rsidRDefault="00E129A8" w:rsidP="00625DEE">
      <w:pPr>
        <w:framePr w:w="7366" w:h="272" w:hRule="exact" w:hSpace="180" w:wrap="around" w:vAnchor="text" w:hAnchor="page" w:x="1001" w:y="-582"/>
        <w:rPr>
          <w:i/>
          <w:iCs/>
        </w:rPr>
      </w:pPr>
      <w:r>
        <w:rPr>
          <w:i/>
          <w:iCs/>
        </w:rPr>
        <w:t>{</w:t>
      </w:r>
      <w:r w:rsidR="00625DEE" w:rsidRPr="00E129A8">
        <w:rPr>
          <w:i/>
          <w:iCs/>
        </w:rPr>
        <w:t>PRODUCTION NAME</w:t>
      </w:r>
      <w:r>
        <w:rPr>
          <w:i/>
          <w:iCs/>
        </w:rPr>
        <w:t>}</w:t>
      </w:r>
    </w:p>
    <w:p w14:paraId="735D81CA" w14:textId="5E04999C" w:rsidR="00056754" w:rsidRDefault="00056754" w:rsidP="00056754">
      <w:pPr>
        <w:framePr w:w="4878" w:h="1495" w:hSpace="180" w:wrap="around" w:vAnchor="text" w:hAnchor="page" w:x="6198" w:y="46"/>
        <w:spacing w:line="276" w:lineRule="auto"/>
        <w:rPr>
          <w:b/>
        </w:rPr>
      </w:pPr>
      <w:r w:rsidRPr="009C5352">
        <w:rPr>
          <w:b/>
          <w:sz w:val="28"/>
          <w:szCs w:val="28"/>
        </w:rPr>
        <w:t>DAY/DAT</w:t>
      </w:r>
      <w:r w:rsidR="004F2AF8">
        <w:rPr>
          <w:b/>
          <w:sz w:val="28"/>
          <w:szCs w:val="28"/>
        </w:rPr>
        <w:t xml:space="preserve">E: </w:t>
      </w:r>
      <w:r w:rsidR="004F2AF8">
        <w:rPr>
          <w:b/>
        </w:rPr>
        <w:t>02/20/2022</w:t>
      </w:r>
    </w:p>
    <w:p w14:paraId="65491851" w14:textId="010A67A9" w:rsidR="00056754" w:rsidRPr="004F2AF8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</w:rPr>
      </w:pPr>
      <w:r w:rsidRPr="00056754">
        <w:rPr>
          <w:bCs/>
          <w:sz w:val="20"/>
        </w:rPr>
        <w:t>Pr</w:t>
      </w:r>
      <w:r>
        <w:rPr>
          <w:bCs/>
          <w:sz w:val="20"/>
        </w:rPr>
        <w:t>oducer:</w:t>
      </w:r>
      <w:r w:rsidR="004F2AF8">
        <w:rPr>
          <w:bCs/>
          <w:sz w:val="20"/>
        </w:rPr>
        <w:t xml:space="preserve"> Jordan Babylon </w:t>
      </w:r>
    </w:p>
    <w:p w14:paraId="4036D808" w14:textId="6658F472" w:rsidR="00056754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</w:rPr>
      </w:pPr>
      <w:r>
        <w:rPr>
          <w:bCs/>
          <w:sz w:val="20"/>
        </w:rPr>
        <w:t>Director:</w:t>
      </w:r>
      <w:r w:rsidR="004F2AF8">
        <w:rPr>
          <w:bCs/>
          <w:sz w:val="20"/>
        </w:rPr>
        <w:t xml:space="preserve"> </w:t>
      </w:r>
      <w:r w:rsidR="004F2AF8" w:rsidRPr="004F2AF8">
        <w:rPr>
          <w:bCs/>
          <w:sz w:val="20"/>
        </w:rPr>
        <w:t>Sylvester Hackenberg</w:t>
      </w:r>
    </w:p>
    <w:p w14:paraId="130A875F" w14:textId="2427C935" w:rsidR="00056754" w:rsidRPr="00056754" w:rsidRDefault="00056754" w:rsidP="00056754">
      <w:pPr>
        <w:framePr w:w="4878" w:h="1495" w:hSpace="180" w:wrap="around" w:vAnchor="text" w:hAnchor="page" w:x="6198" w:y="46"/>
        <w:spacing w:line="360" w:lineRule="auto"/>
        <w:ind w:left="-360" w:firstLine="360"/>
        <w:rPr>
          <w:bCs/>
          <w:sz w:val="20"/>
          <w:u w:val="single"/>
        </w:rPr>
      </w:pPr>
      <w:r>
        <w:rPr>
          <w:bCs/>
          <w:sz w:val="20"/>
        </w:rPr>
        <w:t>Asst. Dir:</w:t>
      </w:r>
      <w:r w:rsidR="004F2AF8">
        <w:rPr>
          <w:bCs/>
          <w:sz w:val="20"/>
        </w:rPr>
        <w:t xml:space="preserve"> </w:t>
      </w:r>
      <w:r w:rsidR="004F2AF8" w:rsidRPr="004F2AF8">
        <w:rPr>
          <w:bCs/>
          <w:sz w:val="20"/>
        </w:rPr>
        <w:t>Julia Parents</w:t>
      </w:r>
    </w:p>
    <w:p w14:paraId="54AD01D1" w14:textId="2F93ED16" w:rsidR="006F4EBE" w:rsidRPr="009C5352" w:rsidRDefault="006F4EBE" w:rsidP="00625DEE">
      <w:pPr>
        <w:rPr>
          <w:rFonts w:ascii="Helvetica" w:hAnsi="Helvetica"/>
          <w:b/>
          <w:sz w:val="32"/>
          <w:szCs w:val="32"/>
        </w:rPr>
      </w:pPr>
      <w:r w:rsidRPr="009C5352">
        <w:rPr>
          <w:rFonts w:ascii="Helvetica" w:hAnsi="Helvetica"/>
          <w:b/>
          <w:sz w:val="32"/>
          <w:szCs w:val="32"/>
        </w:rPr>
        <w:t xml:space="preserve">CALL </w:t>
      </w:r>
      <w:r>
        <w:rPr>
          <w:rFonts w:ascii="Helvetica" w:hAnsi="Helvetica"/>
          <w:b/>
          <w:sz w:val="32"/>
          <w:szCs w:val="32"/>
        </w:rPr>
        <w:t>TIME</w:t>
      </w:r>
      <w:r w:rsidR="004F2AF8">
        <w:rPr>
          <w:rFonts w:ascii="Helvetica" w:hAnsi="Helvetica"/>
          <w:b/>
          <w:sz w:val="32"/>
          <w:szCs w:val="32"/>
        </w:rPr>
        <w:t xml:space="preserve">: </w:t>
      </w:r>
      <w:r w:rsidR="004F2AF8" w:rsidRPr="004F2AF8">
        <w:rPr>
          <w:rFonts w:ascii="Helvetica" w:hAnsi="Helvetica"/>
          <w:b/>
          <w:sz w:val="32"/>
          <w:szCs w:val="32"/>
          <w:u w:val="single"/>
        </w:rPr>
        <w:t>9:00AM</w:t>
      </w:r>
    </w:p>
    <w:p w14:paraId="3A24EA42" w14:textId="1C143826" w:rsidR="00625DEE" w:rsidRPr="00056754" w:rsidRDefault="00625DEE" w:rsidP="00056754">
      <w:pPr>
        <w:spacing w:line="360" w:lineRule="auto"/>
        <w:rPr>
          <w:rFonts w:ascii="Helvetica" w:hAnsi="Helvetica"/>
          <w:sz w:val="20"/>
        </w:rPr>
      </w:pPr>
      <w:r w:rsidRPr="00056754">
        <w:rPr>
          <w:rFonts w:ascii="Helvetica" w:hAnsi="Helvetica"/>
          <w:sz w:val="20"/>
        </w:rPr>
        <w:t>Production #:</w:t>
      </w:r>
      <w:r w:rsidR="004F2AF8">
        <w:rPr>
          <w:rFonts w:ascii="Helvetica" w:hAnsi="Helvetica"/>
          <w:sz w:val="20"/>
        </w:rPr>
        <w:t xml:space="preserve"> </w:t>
      </w:r>
      <w:r w:rsidR="004F2AF8">
        <w:rPr>
          <w:rFonts w:ascii="Helvetica" w:hAnsi="Helvetica"/>
          <w:sz w:val="20"/>
          <w:u w:val="single"/>
        </w:rPr>
        <w:t>SFTV0445</w:t>
      </w:r>
    </w:p>
    <w:p w14:paraId="428D5D72" w14:textId="32BD3D0F" w:rsidR="00625DEE" w:rsidRPr="0012432C" w:rsidRDefault="00625DEE" w:rsidP="00056754">
      <w:pPr>
        <w:spacing w:line="360" w:lineRule="auto"/>
        <w:rPr>
          <w:rFonts w:ascii="Helvetica" w:hAnsi="Helvetica"/>
          <w:sz w:val="18"/>
          <w:szCs w:val="18"/>
        </w:rPr>
      </w:pPr>
      <w:r w:rsidRPr="0012432C">
        <w:rPr>
          <w:rFonts w:ascii="Helvetica" w:hAnsi="Helvetica"/>
          <w:sz w:val="18"/>
          <w:szCs w:val="18"/>
        </w:rPr>
        <w:t>Day</w:t>
      </w:r>
      <w:r w:rsidR="004F2AF8">
        <w:rPr>
          <w:rFonts w:ascii="Helvetica" w:hAnsi="Helvetica"/>
          <w:sz w:val="18"/>
          <w:szCs w:val="18"/>
        </w:rPr>
        <w:t xml:space="preserve"> 1 </w:t>
      </w:r>
      <w:r w:rsidRPr="0012432C">
        <w:rPr>
          <w:rFonts w:ascii="Helvetica" w:hAnsi="Helvetica"/>
          <w:sz w:val="18"/>
          <w:szCs w:val="18"/>
        </w:rPr>
        <w:t xml:space="preserve">of </w:t>
      </w:r>
      <w:r w:rsidR="004F2AF8">
        <w:rPr>
          <w:rFonts w:ascii="Helvetica" w:hAnsi="Helvetica"/>
          <w:sz w:val="18"/>
          <w:szCs w:val="18"/>
        </w:rPr>
        <w:t>2</w:t>
      </w:r>
      <w:r w:rsidRPr="0012432C">
        <w:rPr>
          <w:rFonts w:ascii="Helvetica" w:hAnsi="Helvetica"/>
          <w:sz w:val="18"/>
          <w:szCs w:val="18"/>
        </w:rPr>
        <w:t xml:space="preserve"> Days</w:t>
      </w:r>
      <w:r w:rsidR="0012432C" w:rsidRPr="0012432C">
        <w:rPr>
          <w:rFonts w:ascii="Helvetica" w:hAnsi="Helvetica"/>
          <w:sz w:val="18"/>
          <w:szCs w:val="18"/>
        </w:rPr>
        <w:t xml:space="preserve">. </w:t>
      </w:r>
      <w:r w:rsidR="00555B8E">
        <w:rPr>
          <w:rFonts w:ascii="Helvetica" w:hAnsi="Helvetica"/>
          <w:sz w:val="18"/>
          <w:szCs w:val="18"/>
        </w:rPr>
        <w:t xml:space="preserve"> &lt;&gt; </w:t>
      </w:r>
      <w:r w:rsidR="0012432C" w:rsidRPr="0012432C">
        <w:rPr>
          <w:rFonts w:ascii="Helvetica" w:hAnsi="Helvetica"/>
          <w:sz w:val="18"/>
          <w:szCs w:val="18"/>
        </w:rPr>
        <w:t>Sunrise</w:t>
      </w:r>
      <w:r w:rsidR="004F2AF8">
        <w:rPr>
          <w:rFonts w:ascii="Helvetica" w:hAnsi="Helvetica"/>
          <w:sz w:val="18"/>
          <w:szCs w:val="18"/>
        </w:rPr>
        <w:t xml:space="preserve"> 6:42am </w:t>
      </w:r>
      <w:r w:rsidR="0012432C" w:rsidRPr="0012432C">
        <w:rPr>
          <w:rFonts w:ascii="Helvetica" w:hAnsi="Helvetica"/>
          <w:sz w:val="18"/>
          <w:szCs w:val="18"/>
        </w:rPr>
        <w:t>Sunset</w:t>
      </w:r>
      <w:r w:rsidR="004F2AF8">
        <w:rPr>
          <w:rFonts w:ascii="Helvetica" w:hAnsi="Helvetica"/>
          <w:sz w:val="18"/>
          <w:szCs w:val="18"/>
        </w:rPr>
        <w:t xml:space="preserve"> 5:32pm </w:t>
      </w:r>
    </w:p>
    <w:p w14:paraId="58D3C26F" w14:textId="0516734F" w:rsidR="00056754" w:rsidRPr="00056754" w:rsidRDefault="00626B24" w:rsidP="00626B24">
      <w:pPr>
        <w:spacing w:line="276" w:lineRule="auto"/>
        <w:rPr>
          <w:rFonts w:ascii="Helvetica" w:hAnsi="Helvetica"/>
          <w:sz w:val="20"/>
          <w:u w:val="single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C97366" wp14:editId="58533478">
                <wp:simplePos x="0" y="0"/>
                <wp:positionH relativeFrom="column">
                  <wp:posOffset>-379730</wp:posOffset>
                </wp:positionH>
                <wp:positionV relativeFrom="paragraph">
                  <wp:posOffset>176530</wp:posOffset>
                </wp:positionV>
                <wp:extent cx="3538855" cy="508000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04E97" w14:textId="12BC07B7" w:rsidR="00490CC6" w:rsidRPr="002E4A10" w:rsidRDefault="00490CC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2E4A10"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>ACCIDENT/INJURY ON SET CALL DOUGLAS MOORE IMMEDIATELY</w:t>
                            </w:r>
                          </w:p>
                          <w:p w14:paraId="4D0512E0" w14:textId="12EF9F23" w:rsidR="00490CC6" w:rsidRPr="002E4A10" w:rsidRDefault="00490CC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 xml:space="preserve">CELL: </w:t>
                            </w:r>
                            <w:r w:rsidR="00C715CE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(</w:t>
                            </w: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424</w:t>
                            </w:r>
                            <w:r w:rsidR="00C715CE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)</w:t>
                            </w: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 xml:space="preserve"> 702</w:t>
                            </w:r>
                            <w:r w:rsidR="00C715CE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-</w:t>
                            </w: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7595</w:t>
                            </w:r>
                            <w:r w:rsidRPr="002E4A10"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hyperlink r:id="rId6" w:history="1">
                              <w:r w:rsidRPr="002E4A10">
                                <w:rPr>
                                  <w:rStyle w:val="Hyperlink"/>
                                  <w:rFonts w:ascii="Helvetica Neue" w:hAnsi="Helvetica Neue" w:cstheme="majorHAnsi"/>
                                  <w:b/>
                                  <w:sz w:val="16"/>
                                  <w:szCs w:val="16"/>
                                </w:rPr>
                                <w:t>douglas.moore@lmu.edu</w:t>
                              </w:r>
                            </w:hyperlink>
                          </w:p>
                          <w:p w14:paraId="3B74F788" w14:textId="6C497F5A" w:rsidR="00213417" w:rsidRPr="00213417" w:rsidRDefault="00716970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Hartford</w:t>
                            </w:r>
                            <w:r w:rsidR="00213417" w:rsidRPr="00213417">
                              <w:rPr>
                                <w:rFonts w:ascii="Helvetica Neue" w:hAnsi="Helvetica Neue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Insurance Company #72WEAM3MAM</w:t>
                            </w:r>
                          </w:p>
                          <w:p w14:paraId="020DE832" w14:textId="58291770" w:rsidR="00490CC6" w:rsidRPr="002E4A10" w:rsidRDefault="00490CC6" w:rsidP="00213417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973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9.9pt;margin-top:13.9pt;width:278.65pt;height:4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" fillcolor="white [3201]" strokeweight=".5pt">
                <v:textbox>
                  <w:txbxContent>
                    <w:p w14:paraId="3AF04E97" w14:textId="12BC07B7" w:rsidR="00490CC6" w:rsidRPr="002E4A10" w:rsidRDefault="00490CC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  <w:r w:rsidRPr="002E4A10"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>ACCIDENT/INJURY ON SET CALL DOUGLAS MOORE IMMEDIATELY</w:t>
                      </w:r>
                    </w:p>
                    <w:p w14:paraId="4D0512E0" w14:textId="12EF9F23" w:rsidR="00490CC6" w:rsidRPr="002E4A10" w:rsidRDefault="00490CC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 xml:space="preserve">CELL: </w:t>
                      </w:r>
                      <w:r w:rsidR="00C715CE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(</w:t>
                      </w: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424</w:t>
                      </w:r>
                      <w:r w:rsidR="00C715CE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)</w:t>
                      </w: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 xml:space="preserve"> 702</w:t>
                      </w:r>
                      <w:r w:rsidR="00C715CE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-</w:t>
                      </w: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7595</w:t>
                      </w:r>
                      <w:r w:rsidRPr="002E4A10"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ab/>
                      </w:r>
                      <w:hyperlink r:id="rId7" w:history="1">
                        <w:r w:rsidRPr="002E4A10">
                          <w:rPr>
                            <w:rStyle w:val="Hyperlink"/>
                            <w:rFonts w:ascii="Helvetica Neue" w:hAnsi="Helvetica Neue" w:cstheme="majorHAnsi"/>
                            <w:b/>
                            <w:sz w:val="16"/>
                            <w:szCs w:val="16"/>
                          </w:rPr>
                          <w:t>douglas.moore@lmu.edu</w:t>
                        </w:r>
                      </w:hyperlink>
                    </w:p>
                    <w:p w14:paraId="3B74F788" w14:textId="6C497F5A" w:rsidR="00213417" w:rsidRPr="00213417" w:rsidRDefault="00716970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elvetica Neue" w:hAnsi="Helvetica Neue" w:cstheme="majorHAnsi"/>
                          <w:b/>
                          <w:bCs/>
                          <w:sz w:val="16"/>
                          <w:szCs w:val="16"/>
                        </w:rPr>
                        <w:t>Hartford</w:t>
                      </w:r>
                      <w:r w:rsidR="00213417" w:rsidRPr="00213417">
                        <w:rPr>
                          <w:rFonts w:ascii="Helvetica Neue" w:hAnsi="Helvetica Neue" w:cstheme="majorHAnsi"/>
                          <w:b/>
                          <w:bCs/>
                          <w:sz w:val="16"/>
                          <w:szCs w:val="16"/>
                        </w:rPr>
                        <w:t xml:space="preserve"> Insurance Company #72WEAM3MAM</w:t>
                      </w:r>
                    </w:p>
                    <w:p w14:paraId="020DE832" w14:textId="58291770" w:rsidR="00490CC6" w:rsidRPr="002E4A10" w:rsidRDefault="00490CC6" w:rsidP="00213417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32C">
        <w:rPr>
          <w:rFonts w:ascii="Helvetica" w:hAnsi="Helvetica"/>
          <w:sz w:val="20"/>
        </w:rPr>
        <w:t>Weather</w:t>
      </w:r>
      <w:r w:rsidR="00056754" w:rsidRPr="00056754">
        <w:rPr>
          <w:rFonts w:ascii="Helvetica" w:hAnsi="Helvetica"/>
          <w:sz w:val="20"/>
        </w:rPr>
        <w:t>:</w:t>
      </w:r>
      <w:r w:rsidR="004F2AF8">
        <w:rPr>
          <w:rFonts w:ascii="Helvetica" w:hAnsi="Helvetica"/>
          <w:sz w:val="20"/>
        </w:rPr>
        <w:t xml:space="preserve"> </w:t>
      </w:r>
      <w:r w:rsidR="004F2AF8" w:rsidRPr="004F2AF8">
        <w:rPr>
          <w:rFonts w:ascii="Helvetica" w:hAnsi="Helvetica"/>
          <w:sz w:val="20"/>
        </w:rPr>
        <w:t xml:space="preserve">Sunny </w:t>
      </w:r>
      <w:r w:rsidR="004F2AF8" w:rsidRPr="004F2AF8">
        <w:rPr>
          <w:rFonts w:ascii="Helvetica" w:hAnsi="Helvetica"/>
          <w:sz w:val="20"/>
        </w:rPr>
        <w:tab/>
        <w:t>High 82</w:t>
      </w:r>
      <w:r w:rsidR="004F2AF8">
        <w:rPr>
          <w:rFonts w:ascii="Helvetica" w:hAnsi="Helvetica"/>
          <w:sz w:val="20"/>
        </w:rPr>
        <w:t xml:space="preserve">° </w:t>
      </w:r>
      <w:r w:rsidR="004F2AF8" w:rsidRPr="004F2AF8">
        <w:rPr>
          <w:rFonts w:ascii="Helvetica" w:hAnsi="Helvetica"/>
          <w:sz w:val="20"/>
        </w:rPr>
        <w:tab/>
        <w:t>Low 54</w:t>
      </w:r>
      <w:r w:rsidR="004F2AF8">
        <w:rPr>
          <w:rFonts w:ascii="Helvetica" w:hAnsi="Helvetica"/>
          <w:sz w:val="20"/>
        </w:rPr>
        <w:t>°</w:t>
      </w:r>
    </w:p>
    <w:p w14:paraId="1FB21722" w14:textId="17979C1A" w:rsidR="00056754" w:rsidRDefault="00626B24">
      <w:pPr>
        <w:rPr>
          <w:rFonts w:ascii="Helvetica" w:hAnsi="Helvetica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B3202D" wp14:editId="2400D23C">
                <wp:simplePos x="0" y="0"/>
                <wp:positionH relativeFrom="column">
                  <wp:posOffset>3239770</wp:posOffset>
                </wp:positionH>
                <wp:positionV relativeFrom="paragraph">
                  <wp:posOffset>4445</wp:posOffset>
                </wp:positionV>
                <wp:extent cx="3107055" cy="512064"/>
                <wp:effectExtent l="0" t="0" r="17145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7873E" w14:textId="76CAAA96" w:rsidR="003550B6" w:rsidRDefault="003550B6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 xml:space="preserve">TO REPORT A </w:t>
                            </w:r>
                            <w:r w:rsidRPr="003550B6"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>SAFETY ISSUE OR CONCERN</w:t>
                            </w:r>
                            <w:r>
                              <w:rPr>
                                <w:rFonts w:ascii="Helvetica Neue" w:hAnsi="Helvetica Neue" w:cstheme="majorHAnsi"/>
                                <w:b/>
                                <w:sz w:val="16"/>
                                <w:szCs w:val="16"/>
                              </w:rPr>
                              <w:t xml:space="preserve"> PLEASE CALL OR EMAIL THE SFTV SAFETY HOTLINE:</w:t>
                            </w:r>
                          </w:p>
                          <w:p w14:paraId="7EEAF309" w14:textId="13111E17" w:rsidR="003550B6" w:rsidRPr="003550B6" w:rsidRDefault="00C715CE" w:rsidP="00C715CE">
                            <w:pPr>
                              <w:jc w:val="center"/>
                              <w:rPr>
                                <w:rFonts w:ascii="Helvetica Neue" w:hAnsi="Helvetica Neue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(</w:t>
                            </w:r>
                            <w:r w:rsidR="003550B6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310</w:t>
                            </w:r>
                            <w:r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 xml:space="preserve">) </w:t>
                            </w:r>
                            <w:r w:rsidR="003550B6" w:rsidRPr="007802DD">
                              <w:rPr>
                                <w:rFonts w:ascii="Helvetica Neue" w:hAnsi="Helvetica Neue" w:cstheme="majorHAnsi"/>
                                <w:b/>
                                <w:sz w:val="20"/>
                              </w:rPr>
                              <w:t>258-2686</w:t>
                            </w:r>
                            <w:r w:rsidR="003550B6">
                              <w:rPr>
                                <w:rFonts w:ascii="Helvetica Neue" w:hAnsi="Helvetica Neue" w:cstheme="majorHAnsi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hyperlink r:id="rId8" w:history="1">
                              <w:r w:rsidR="00893419" w:rsidRPr="00FF0FCC">
                                <w:rPr>
                                  <w:rStyle w:val="Hyperlink"/>
                                  <w:rFonts w:ascii="Helvetica Neue" w:hAnsi="Helvetica Neue" w:cstheme="majorHAnsi"/>
                                  <w:b/>
                                  <w:sz w:val="18"/>
                                  <w:szCs w:val="18"/>
                                </w:rPr>
                                <w:t>sftvsafetyhotline@lmu.edu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3202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55.1pt;margin-top:.35pt;width:244.65pt;height:4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q4aOgIAAIMEAAAOAAAAZHJzL2Uyb0RvYy54bWysVE1v2zAMvQ/YfxB0X2ynSdoFcYosRYYB&#13;&#10;QVsgHXpWZCk2JouapMTOfv0o2flot9Owi0yJ1BP5+OjZfVsrchDWVaBzmg1SSoTmUFR6l9PvL6tP&#13;&#10;d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" fillcolor="white [3201]" strokeweight=".5pt">
                <v:textbox>
                  <w:txbxContent>
                    <w:p w14:paraId="5127873E" w14:textId="76CAAA96" w:rsidR="003550B6" w:rsidRDefault="003550B6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 xml:space="preserve">TO REPORT A </w:t>
                      </w:r>
                      <w:r w:rsidRPr="003550B6"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  <w:u w:val="single"/>
                        </w:rPr>
                        <w:t>SAFETY ISSUE OR CONCERN</w:t>
                      </w:r>
                      <w:r>
                        <w:rPr>
                          <w:rFonts w:ascii="Helvetica Neue" w:hAnsi="Helvetica Neue" w:cstheme="majorHAnsi"/>
                          <w:b/>
                          <w:sz w:val="16"/>
                          <w:szCs w:val="16"/>
                        </w:rPr>
                        <w:t xml:space="preserve"> PLEASE CALL OR EMAIL THE SFTV SAFETY HOTLINE:</w:t>
                      </w:r>
                    </w:p>
                    <w:p w14:paraId="7EEAF309" w14:textId="13111E17" w:rsidR="003550B6" w:rsidRPr="003550B6" w:rsidRDefault="00C715CE" w:rsidP="00C715CE">
                      <w:pPr>
                        <w:jc w:val="center"/>
                        <w:rPr>
                          <w:rFonts w:ascii="Helvetica Neue" w:hAnsi="Helvetica Neue" w:cstheme="majorHAnsi"/>
                          <w:b/>
                          <w:sz w:val="18"/>
                          <w:szCs w:val="18"/>
                        </w:rPr>
                      </w:pP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(</w:t>
                      </w:r>
                      <w:r w:rsidR="003550B6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310</w:t>
                      </w:r>
                      <w:r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 xml:space="preserve">) </w:t>
                      </w:r>
                      <w:r w:rsidR="003550B6" w:rsidRPr="007802DD">
                        <w:rPr>
                          <w:rFonts w:ascii="Helvetica Neue" w:hAnsi="Helvetica Neue" w:cstheme="majorHAnsi"/>
                          <w:b/>
                          <w:sz w:val="20"/>
                        </w:rPr>
                        <w:t>258-2686</w:t>
                      </w:r>
                      <w:r w:rsidR="003550B6">
                        <w:rPr>
                          <w:rFonts w:ascii="Helvetica Neue" w:hAnsi="Helvetica Neue" w:cstheme="majorHAnsi"/>
                          <w:b/>
                          <w:sz w:val="18"/>
                          <w:szCs w:val="18"/>
                        </w:rPr>
                        <w:t xml:space="preserve">     </w:t>
                      </w:r>
                      <w:hyperlink r:id="rId9" w:history="1">
                        <w:r w:rsidR="00893419" w:rsidRPr="00FF0FCC">
                          <w:rPr>
                            <w:rStyle w:val="Hyperlink"/>
                            <w:rFonts w:ascii="Helvetica Neue" w:hAnsi="Helvetica Neue" w:cstheme="majorHAnsi"/>
                            <w:b/>
                            <w:sz w:val="18"/>
                            <w:szCs w:val="18"/>
                          </w:rPr>
                          <w:t>sftvsafetyhotline@lmu.edu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C7D3A37" w14:textId="2AB8675D" w:rsidR="00056754" w:rsidRDefault="00056754">
      <w:pPr>
        <w:rPr>
          <w:rFonts w:ascii="Helvetica" w:hAnsi="Helvetica"/>
        </w:rPr>
      </w:pPr>
    </w:p>
    <w:p w14:paraId="709FDE87" w14:textId="731E5C91" w:rsidR="00056754" w:rsidRDefault="00626B24">
      <w:pPr>
        <w:rPr>
          <w:rFonts w:ascii="Helvetica" w:hAnsi="Helvetica"/>
        </w:rPr>
      </w:pPr>
      <w:r w:rsidRPr="00056754"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ED0F1E7" wp14:editId="29EAF66D">
                <wp:simplePos x="0" y="0"/>
                <wp:positionH relativeFrom="column">
                  <wp:posOffset>-114816</wp:posOffset>
                </wp:positionH>
                <wp:positionV relativeFrom="paragraph">
                  <wp:posOffset>92252</wp:posOffset>
                </wp:positionV>
                <wp:extent cx="6501765" cy="350634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1765" cy="35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913CD" w14:textId="77777777" w:rsidR="00442A9E" w:rsidRPr="00056754" w:rsidRDefault="00442A9E" w:rsidP="00442A9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56754">
                              <w:rPr>
                                <w:b/>
                                <w:sz w:val="21"/>
                                <w:szCs w:val="21"/>
                              </w:rPr>
                              <w:t>No Cast or Crew member may work more than 12 hours (including drive time, set-ups and wrap)</w:t>
                            </w:r>
                            <w:r w:rsidRPr="00056754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B997364" w14:textId="77777777" w:rsidR="00442A9E" w:rsidRPr="00056754" w:rsidRDefault="00442A9E" w:rsidP="00442A9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F1E7" id="Text Box 2" o:spid="_x0000_s1028" type="#_x0000_t202" style="position:absolute;margin-left:-9.05pt;margin-top:7.25pt;width:511.95pt;height:27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" filled="f" stroked="f">
                <v:path arrowok="t"/>
                <v:textbox inset=",7.2pt,,7.2pt">
                  <w:txbxContent>
                    <w:p w14:paraId="409913CD" w14:textId="77777777" w:rsidR="00442A9E" w:rsidRPr="00056754" w:rsidRDefault="00442A9E" w:rsidP="00442A9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056754">
                        <w:rPr>
                          <w:b/>
                          <w:sz w:val="21"/>
                          <w:szCs w:val="21"/>
                        </w:rPr>
                        <w:t>No Cast or Crew member may work more than 12 hours (including drive time, set-ups and wrap)</w:t>
                      </w:r>
                      <w:r w:rsidRPr="00056754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4B997364" w14:textId="77777777" w:rsidR="00442A9E" w:rsidRPr="00056754" w:rsidRDefault="00442A9E" w:rsidP="00442A9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1E076" w14:textId="7026F16E" w:rsidR="00056754" w:rsidRPr="00225179" w:rsidRDefault="00056754">
      <w:pPr>
        <w:rPr>
          <w:rFonts w:ascii="Helvetica" w:hAnsi="Helvetica"/>
        </w:rPr>
      </w:pPr>
    </w:p>
    <w:tbl>
      <w:tblPr>
        <w:tblW w:w="10587" w:type="dxa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49"/>
        <w:gridCol w:w="720"/>
        <w:gridCol w:w="1301"/>
        <w:gridCol w:w="589"/>
        <w:gridCol w:w="1031"/>
        <w:gridCol w:w="589"/>
        <w:gridCol w:w="270"/>
        <w:gridCol w:w="446"/>
        <w:gridCol w:w="994"/>
        <w:gridCol w:w="450"/>
        <w:gridCol w:w="630"/>
        <w:gridCol w:w="990"/>
        <w:gridCol w:w="148"/>
        <w:gridCol w:w="1832"/>
      </w:tblGrid>
      <w:tr w:rsidR="00D9597C" w:rsidRPr="00426D85" w14:paraId="36EC513E" w14:textId="77777777" w:rsidTr="00E129A8"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7DCD9AA" w14:textId="092B633E" w:rsidR="00D9597C" w:rsidRPr="00475633" w:rsidRDefault="00D9597C" w:rsidP="008E7CCD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475633">
              <w:rPr>
                <w:rFonts w:ascii="Helvetica" w:hAnsi="Helvetica"/>
                <w:b/>
                <w:sz w:val="15"/>
                <w:szCs w:val="15"/>
              </w:rPr>
              <w:t>INT/EXT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E9714D1" w14:textId="25E921A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SET / DESCRIPTION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75066965" w14:textId="682A5405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SC</w:t>
            </w:r>
            <w:r>
              <w:rPr>
                <w:rFonts w:ascii="Helvetica" w:hAnsi="Helvetica"/>
                <w:b/>
                <w:sz w:val="20"/>
              </w:rPr>
              <w:t>ENE #’s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12062EDF" w14:textId="6D5F4F9A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CAST</w:t>
            </w:r>
          </w:p>
        </w:tc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A3B2950" w14:textId="0AF1043D" w:rsidR="00D9597C" w:rsidRPr="00475633" w:rsidRDefault="00D9597C" w:rsidP="00475633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D/N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1240D923" w14:textId="16BFEBE2" w:rsidR="00D9597C" w:rsidRPr="00475633" w:rsidRDefault="00625DEE" w:rsidP="00475633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PG CNT</w:t>
            </w:r>
            <w:r w:rsidR="00D9597C">
              <w:rPr>
                <w:rFonts w:ascii="Helvetica" w:hAnsi="Helvetica"/>
                <w:b/>
                <w:sz w:val="16"/>
                <w:szCs w:val="16"/>
              </w:rPr>
              <w:t xml:space="preserve">         </w:t>
            </w:r>
          </w:p>
        </w:tc>
        <w:tc>
          <w:tcPr>
            <w:tcW w:w="297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6E6E6"/>
          </w:tcPr>
          <w:p w14:paraId="5CD6C910" w14:textId="2DB68B2E" w:rsidR="00D9597C" w:rsidRPr="00056754" w:rsidRDefault="00D9597C" w:rsidP="00A72D7A">
            <w:pPr>
              <w:tabs>
                <w:tab w:val="center" w:pos="1741"/>
              </w:tabs>
              <w:jc w:val="center"/>
              <w:rPr>
                <w:rFonts w:ascii="Helvetica" w:hAnsi="Helvetica"/>
                <w:b/>
                <w:color w:val="FFFFFF" w:themeColor="background1"/>
                <w:sz w:val="20"/>
                <w14:textFill>
                  <w14:noFill/>
                </w14:textFill>
              </w:rPr>
            </w:pPr>
            <w:r w:rsidRPr="00426D85">
              <w:rPr>
                <w:rFonts w:ascii="Helvetica" w:hAnsi="Helvetica"/>
                <w:b/>
                <w:sz w:val="20"/>
              </w:rPr>
              <w:t>LOCATION</w:t>
            </w:r>
          </w:p>
        </w:tc>
      </w:tr>
      <w:tr w:rsidR="00492CC5" w:rsidRPr="00426D85" w14:paraId="195092EE" w14:textId="77777777" w:rsidTr="00E129A8">
        <w:tc>
          <w:tcPr>
            <w:tcW w:w="597" w:type="dxa"/>
            <w:gridSpan w:val="2"/>
            <w:tcBorders>
              <w:top w:val="single" w:sz="18" w:space="0" w:color="auto"/>
            </w:tcBorders>
          </w:tcPr>
          <w:p w14:paraId="22F5769D" w14:textId="6AB8CB48" w:rsidR="00492CC5" w:rsidRPr="00426D85" w:rsidRDefault="00492CC5">
            <w:pPr>
              <w:rPr>
                <w:rFonts w:ascii="Helvetica" w:hAnsi="Helvetica"/>
                <w:sz w:val="20"/>
              </w:rPr>
            </w:pPr>
            <w:r w:rsidRPr="00727853">
              <w:rPr>
                <w:rFonts w:ascii="Helvetica" w:hAnsi="Helvetica"/>
                <w:sz w:val="18"/>
                <w:szCs w:val="18"/>
              </w:rPr>
              <w:t>EXT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</w:tcBorders>
          </w:tcPr>
          <w:p w14:paraId="3DD43CA0" w14:textId="58EE0786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Blue’s Front Yard 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</w:tcBorders>
          </w:tcPr>
          <w:p w14:paraId="1226ACEE" w14:textId="6BDAB0C0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1, 5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</w:tcBorders>
          </w:tcPr>
          <w:p w14:paraId="70C4E207" w14:textId="4A28820E" w:rsidR="00492CC5" w:rsidRPr="001B2FFD" w:rsidRDefault="00492CC5">
            <w:pPr>
              <w:rPr>
                <w:rFonts w:ascii="Helvetica" w:hAnsi="Helvetica"/>
                <w:color w:val="FFFFFF"/>
                <w:sz w:val="20"/>
              </w:rPr>
            </w:pPr>
            <w:r w:rsidRPr="00727853">
              <w:rPr>
                <w:rFonts w:ascii="Helvetica" w:hAnsi="Helvetica"/>
                <w:color w:val="000000" w:themeColor="text1"/>
                <w:sz w:val="20"/>
              </w:rPr>
              <w:t>1, 2</w:t>
            </w:r>
          </w:p>
        </w:tc>
        <w:tc>
          <w:tcPr>
            <w:tcW w:w="450" w:type="dxa"/>
            <w:tcBorders>
              <w:top w:val="single" w:sz="18" w:space="0" w:color="auto"/>
            </w:tcBorders>
          </w:tcPr>
          <w:p w14:paraId="1C7B4394" w14:textId="378CB578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</w:t>
            </w:r>
          </w:p>
        </w:tc>
        <w:tc>
          <w:tcPr>
            <w:tcW w:w="630" w:type="dxa"/>
            <w:tcBorders>
              <w:top w:val="single" w:sz="18" w:space="0" w:color="auto"/>
            </w:tcBorders>
          </w:tcPr>
          <w:p w14:paraId="4C200FE4" w14:textId="0325B64E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2/8</w:t>
            </w:r>
          </w:p>
        </w:tc>
        <w:tc>
          <w:tcPr>
            <w:tcW w:w="2970" w:type="dxa"/>
            <w:gridSpan w:val="3"/>
            <w:vMerge w:val="restart"/>
            <w:tcBorders>
              <w:top w:val="single" w:sz="18" w:space="0" w:color="auto"/>
            </w:tcBorders>
          </w:tcPr>
          <w:p w14:paraId="050E86A8" w14:textId="1E260DFE" w:rsidR="00492CC5" w:rsidRPr="00492CC5" w:rsidRDefault="00492CC5" w:rsidP="00492CC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b/>
                <w:bCs/>
                <w:sz w:val="20"/>
              </w:rPr>
              <w:t xml:space="preserve">L1: </w:t>
            </w:r>
            <w:r>
              <w:rPr>
                <w:rFonts w:ascii="Helvetica" w:hAnsi="Helvetica"/>
                <w:sz w:val="20"/>
              </w:rPr>
              <w:t>3435 W MAGNOLIA BLVD, Burbank, CA 91505</w:t>
            </w:r>
          </w:p>
        </w:tc>
      </w:tr>
      <w:tr w:rsidR="00492CC5" w:rsidRPr="00426D85" w14:paraId="2C74E67B" w14:textId="77777777" w:rsidTr="00E129A8">
        <w:tc>
          <w:tcPr>
            <w:tcW w:w="597" w:type="dxa"/>
            <w:gridSpan w:val="2"/>
          </w:tcPr>
          <w:p w14:paraId="43217B45" w14:textId="344FE14D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INT</w:t>
            </w:r>
          </w:p>
        </w:tc>
        <w:tc>
          <w:tcPr>
            <w:tcW w:w="2610" w:type="dxa"/>
            <w:gridSpan w:val="3"/>
          </w:tcPr>
          <w:p w14:paraId="7682D27E" w14:textId="156EAE24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Blue’s Bedroom </w:t>
            </w:r>
          </w:p>
        </w:tc>
        <w:tc>
          <w:tcPr>
            <w:tcW w:w="1890" w:type="dxa"/>
            <w:gridSpan w:val="3"/>
          </w:tcPr>
          <w:p w14:paraId="13D2101B" w14:textId="286EA0B0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2, 4</w:t>
            </w:r>
          </w:p>
        </w:tc>
        <w:tc>
          <w:tcPr>
            <w:tcW w:w="1440" w:type="dxa"/>
            <w:gridSpan w:val="2"/>
          </w:tcPr>
          <w:p w14:paraId="7CC097AC" w14:textId="2C916126" w:rsidR="00492CC5" w:rsidRPr="001B2FFD" w:rsidRDefault="00492CC5">
            <w:pPr>
              <w:rPr>
                <w:rFonts w:ascii="Helvetica" w:hAnsi="Helvetica"/>
                <w:color w:val="FFFFFF"/>
                <w:sz w:val="20"/>
              </w:rPr>
            </w:pPr>
            <w:r w:rsidRPr="00727853">
              <w:rPr>
                <w:rFonts w:ascii="Helvetica" w:hAnsi="Helvetica"/>
                <w:color w:val="000000" w:themeColor="text1"/>
                <w:sz w:val="20"/>
              </w:rPr>
              <w:t>1, 2</w:t>
            </w:r>
          </w:p>
        </w:tc>
        <w:tc>
          <w:tcPr>
            <w:tcW w:w="450" w:type="dxa"/>
          </w:tcPr>
          <w:p w14:paraId="027CC520" w14:textId="2C1AA0B3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</w:t>
            </w:r>
          </w:p>
        </w:tc>
        <w:tc>
          <w:tcPr>
            <w:tcW w:w="630" w:type="dxa"/>
          </w:tcPr>
          <w:p w14:paraId="0387A6B6" w14:textId="57F567EA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2/8</w:t>
            </w:r>
          </w:p>
        </w:tc>
        <w:tc>
          <w:tcPr>
            <w:tcW w:w="2970" w:type="dxa"/>
            <w:gridSpan w:val="3"/>
            <w:vMerge/>
          </w:tcPr>
          <w:p w14:paraId="06134619" w14:textId="18D982B3" w:rsidR="00492CC5" w:rsidRPr="00426D85" w:rsidRDefault="00492CC5" w:rsidP="00492CC5">
            <w:pPr>
              <w:jc w:val="center"/>
              <w:rPr>
                <w:rFonts w:ascii="Helvetica" w:hAnsi="Helvetica"/>
                <w:sz w:val="20"/>
              </w:rPr>
            </w:pPr>
          </w:p>
        </w:tc>
      </w:tr>
      <w:tr w:rsidR="00492CC5" w:rsidRPr="00426D85" w14:paraId="6929170F" w14:textId="77777777" w:rsidTr="00E129A8">
        <w:tc>
          <w:tcPr>
            <w:tcW w:w="597" w:type="dxa"/>
            <w:gridSpan w:val="2"/>
          </w:tcPr>
          <w:p w14:paraId="1BBAB568" w14:textId="56D9E728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INT</w:t>
            </w:r>
          </w:p>
        </w:tc>
        <w:tc>
          <w:tcPr>
            <w:tcW w:w="2610" w:type="dxa"/>
            <w:gridSpan w:val="3"/>
          </w:tcPr>
          <w:p w14:paraId="64CE1D83" w14:textId="39F7686F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Blue’s Living Room </w:t>
            </w:r>
          </w:p>
        </w:tc>
        <w:tc>
          <w:tcPr>
            <w:tcW w:w="1890" w:type="dxa"/>
            <w:gridSpan w:val="3"/>
          </w:tcPr>
          <w:p w14:paraId="524F1669" w14:textId="69ACAB90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3, 6</w:t>
            </w:r>
          </w:p>
        </w:tc>
        <w:tc>
          <w:tcPr>
            <w:tcW w:w="1440" w:type="dxa"/>
            <w:gridSpan w:val="2"/>
          </w:tcPr>
          <w:p w14:paraId="3F1BA298" w14:textId="6048B95B" w:rsidR="00492CC5" w:rsidRPr="001B2FFD" w:rsidRDefault="00492CC5">
            <w:pPr>
              <w:rPr>
                <w:rFonts w:ascii="Helvetica" w:hAnsi="Helvetica"/>
                <w:color w:val="FFFFFF"/>
                <w:sz w:val="20"/>
              </w:rPr>
            </w:pPr>
            <w:r w:rsidRPr="00727853">
              <w:rPr>
                <w:rFonts w:ascii="Helvetica" w:hAnsi="Helvetica"/>
                <w:color w:val="000000" w:themeColor="text1"/>
                <w:sz w:val="20"/>
              </w:rPr>
              <w:t>1, 2</w:t>
            </w:r>
          </w:p>
        </w:tc>
        <w:tc>
          <w:tcPr>
            <w:tcW w:w="450" w:type="dxa"/>
          </w:tcPr>
          <w:p w14:paraId="1506CEA0" w14:textId="1493C048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</w:t>
            </w:r>
          </w:p>
        </w:tc>
        <w:tc>
          <w:tcPr>
            <w:tcW w:w="630" w:type="dxa"/>
          </w:tcPr>
          <w:p w14:paraId="22398301" w14:textId="7CA05CA9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2/8</w:t>
            </w:r>
          </w:p>
        </w:tc>
        <w:tc>
          <w:tcPr>
            <w:tcW w:w="2970" w:type="dxa"/>
            <w:gridSpan w:val="3"/>
            <w:vMerge/>
          </w:tcPr>
          <w:p w14:paraId="1363726A" w14:textId="5D1DC025" w:rsidR="00492CC5" w:rsidRPr="00426D85" w:rsidRDefault="00492CC5" w:rsidP="00492CC5">
            <w:pPr>
              <w:jc w:val="center"/>
              <w:rPr>
                <w:rFonts w:ascii="Helvetica" w:hAnsi="Helvetica"/>
                <w:sz w:val="20"/>
              </w:rPr>
            </w:pPr>
          </w:p>
        </w:tc>
      </w:tr>
      <w:tr w:rsidR="00492CC5" w:rsidRPr="00426D85" w14:paraId="4A27FD65" w14:textId="77777777" w:rsidTr="00E129A8">
        <w:tc>
          <w:tcPr>
            <w:tcW w:w="597" w:type="dxa"/>
            <w:gridSpan w:val="2"/>
          </w:tcPr>
          <w:p w14:paraId="68669062" w14:textId="5BE08527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INT</w:t>
            </w:r>
          </w:p>
        </w:tc>
        <w:tc>
          <w:tcPr>
            <w:tcW w:w="2610" w:type="dxa"/>
            <w:gridSpan w:val="3"/>
          </w:tcPr>
          <w:p w14:paraId="41BDFC0F" w14:textId="492D9F13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Spike’s Apartment </w:t>
            </w:r>
          </w:p>
        </w:tc>
        <w:tc>
          <w:tcPr>
            <w:tcW w:w="1890" w:type="dxa"/>
            <w:gridSpan w:val="3"/>
          </w:tcPr>
          <w:p w14:paraId="307B99FA" w14:textId="6F5D3B1C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7, 9</w:t>
            </w:r>
          </w:p>
        </w:tc>
        <w:tc>
          <w:tcPr>
            <w:tcW w:w="1440" w:type="dxa"/>
            <w:gridSpan w:val="2"/>
          </w:tcPr>
          <w:p w14:paraId="10CECD16" w14:textId="24D5C1A1" w:rsidR="00492CC5" w:rsidRPr="00A843E1" w:rsidRDefault="00492CC5">
            <w:pPr>
              <w:rPr>
                <w:rFonts w:ascii="Helvetica" w:hAnsi="Helvetica"/>
                <w:color w:val="000000" w:themeColor="text1"/>
                <w:sz w:val="20"/>
              </w:rPr>
            </w:pPr>
            <w:r w:rsidRPr="00A843E1">
              <w:rPr>
                <w:rFonts w:ascii="Helvetica" w:hAnsi="Helvetica"/>
                <w:color w:val="000000" w:themeColor="text1"/>
                <w:sz w:val="20"/>
              </w:rPr>
              <w:t>1, 3, 4</w:t>
            </w:r>
          </w:p>
        </w:tc>
        <w:tc>
          <w:tcPr>
            <w:tcW w:w="450" w:type="dxa"/>
          </w:tcPr>
          <w:p w14:paraId="2286CCAC" w14:textId="0344480D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N</w:t>
            </w:r>
          </w:p>
        </w:tc>
        <w:tc>
          <w:tcPr>
            <w:tcW w:w="630" w:type="dxa"/>
          </w:tcPr>
          <w:p w14:paraId="689E807C" w14:textId="225ED32A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3/8</w:t>
            </w:r>
          </w:p>
        </w:tc>
        <w:tc>
          <w:tcPr>
            <w:tcW w:w="2970" w:type="dxa"/>
            <w:gridSpan w:val="3"/>
            <w:vMerge w:val="restart"/>
          </w:tcPr>
          <w:p w14:paraId="23B3F76E" w14:textId="45414A50" w:rsidR="00492CC5" w:rsidRPr="00492CC5" w:rsidRDefault="00492CC5" w:rsidP="00492CC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b/>
                <w:bCs/>
                <w:sz w:val="20"/>
              </w:rPr>
              <w:t xml:space="preserve">L2: </w:t>
            </w:r>
            <w:r>
              <w:rPr>
                <w:rFonts w:ascii="Helvetica" w:hAnsi="Helvetica"/>
                <w:sz w:val="20"/>
              </w:rPr>
              <w:t>8211 Redlands St., APT 1, Playa Del Rey, CA 90293</w:t>
            </w:r>
          </w:p>
        </w:tc>
      </w:tr>
      <w:tr w:rsidR="00492CC5" w:rsidRPr="00426D85" w14:paraId="244E8CE1" w14:textId="77777777" w:rsidTr="00E129A8">
        <w:tc>
          <w:tcPr>
            <w:tcW w:w="597" w:type="dxa"/>
            <w:gridSpan w:val="2"/>
          </w:tcPr>
          <w:p w14:paraId="7B30DBA3" w14:textId="1BD08321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INT</w:t>
            </w:r>
          </w:p>
        </w:tc>
        <w:tc>
          <w:tcPr>
            <w:tcW w:w="2610" w:type="dxa"/>
            <w:gridSpan w:val="3"/>
          </w:tcPr>
          <w:p w14:paraId="1C66F527" w14:textId="41B0F4F0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Spike’s Bedroom </w:t>
            </w:r>
          </w:p>
        </w:tc>
        <w:tc>
          <w:tcPr>
            <w:tcW w:w="1890" w:type="dxa"/>
            <w:gridSpan w:val="3"/>
          </w:tcPr>
          <w:p w14:paraId="34D7933D" w14:textId="6363E37F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8, 10 </w:t>
            </w:r>
          </w:p>
        </w:tc>
        <w:tc>
          <w:tcPr>
            <w:tcW w:w="1440" w:type="dxa"/>
            <w:gridSpan w:val="2"/>
          </w:tcPr>
          <w:p w14:paraId="4D385C3B" w14:textId="0569D973" w:rsidR="00492CC5" w:rsidRPr="00A843E1" w:rsidRDefault="00492CC5">
            <w:pPr>
              <w:rPr>
                <w:rFonts w:ascii="Helvetica" w:hAnsi="Helvetica"/>
                <w:color w:val="000000" w:themeColor="text1"/>
                <w:sz w:val="20"/>
              </w:rPr>
            </w:pPr>
            <w:r w:rsidRPr="00A843E1">
              <w:rPr>
                <w:rFonts w:ascii="Helvetica" w:hAnsi="Helvetica"/>
                <w:color w:val="000000" w:themeColor="text1"/>
                <w:sz w:val="20"/>
              </w:rPr>
              <w:t xml:space="preserve">1, 3, 4 </w:t>
            </w:r>
          </w:p>
        </w:tc>
        <w:tc>
          <w:tcPr>
            <w:tcW w:w="450" w:type="dxa"/>
          </w:tcPr>
          <w:p w14:paraId="0587CE08" w14:textId="6D8CCF8B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N</w:t>
            </w:r>
          </w:p>
        </w:tc>
        <w:tc>
          <w:tcPr>
            <w:tcW w:w="630" w:type="dxa"/>
          </w:tcPr>
          <w:p w14:paraId="063731CF" w14:textId="2AD7AC54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2/8</w:t>
            </w:r>
          </w:p>
        </w:tc>
        <w:tc>
          <w:tcPr>
            <w:tcW w:w="2970" w:type="dxa"/>
            <w:gridSpan w:val="3"/>
            <w:vMerge/>
          </w:tcPr>
          <w:p w14:paraId="0E7E74AB" w14:textId="123BE181" w:rsidR="00492CC5" w:rsidRPr="00426D85" w:rsidRDefault="00492CC5">
            <w:pPr>
              <w:rPr>
                <w:rFonts w:ascii="Helvetica" w:hAnsi="Helvetica"/>
                <w:sz w:val="20"/>
              </w:rPr>
            </w:pPr>
          </w:p>
        </w:tc>
      </w:tr>
      <w:tr w:rsidR="00492CC5" w:rsidRPr="00426D85" w14:paraId="24CCE1A4" w14:textId="77777777" w:rsidTr="00E129A8">
        <w:tc>
          <w:tcPr>
            <w:tcW w:w="597" w:type="dxa"/>
            <w:gridSpan w:val="2"/>
          </w:tcPr>
          <w:p w14:paraId="747F5586" w14:textId="2D9EB643" w:rsidR="00492CC5" w:rsidRPr="00426D85" w:rsidRDefault="00492CC5">
            <w:pPr>
              <w:rPr>
                <w:rFonts w:ascii="Helvetica" w:hAnsi="Helvetica"/>
                <w:sz w:val="20"/>
              </w:rPr>
            </w:pPr>
            <w:r w:rsidRPr="00727853">
              <w:rPr>
                <w:rFonts w:ascii="Helvetica" w:hAnsi="Helvetica"/>
                <w:sz w:val="18"/>
                <w:szCs w:val="18"/>
              </w:rPr>
              <w:t>EXT</w:t>
            </w:r>
          </w:p>
        </w:tc>
        <w:tc>
          <w:tcPr>
            <w:tcW w:w="2610" w:type="dxa"/>
            <w:gridSpan w:val="3"/>
          </w:tcPr>
          <w:p w14:paraId="5400E1F3" w14:textId="16B9284A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Spike’s Apartment</w:t>
            </w:r>
          </w:p>
        </w:tc>
        <w:tc>
          <w:tcPr>
            <w:tcW w:w="1890" w:type="dxa"/>
            <w:gridSpan w:val="3"/>
          </w:tcPr>
          <w:p w14:paraId="40E91340" w14:textId="5B67047C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11</w:t>
            </w:r>
          </w:p>
        </w:tc>
        <w:tc>
          <w:tcPr>
            <w:tcW w:w="1440" w:type="dxa"/>
            <w:gridSpan w:val="2"/>
          </w:tcPr>
          <w:p w14:paraId="48944E46" w14:textId="7963BAAA" w:rsidR="00492CC5" w:rsidRPr="00A843E1" w:rsidRDefault="00492CC5">
            <w:pPr>
              <w:rPr>
                <w:rFonts w:ascii="Helvetica" w:hAnsi="Helvetica"/>
                <w:color w:val="000000" w:themeColor="text1"/>
                <w:sz w:val="20"/>
              </w:rPr>
            </w:pPr>
            <w:r w:rsidRPr="00A843E1">
              <w:rPr>
                <w:rFonts w:ascii="Helvetica" w:hAnsi="Helvetica"/>
                <w:color w:val="000000" w:themeColor="text1"/>
                <w:sz w:val="20"/>
              </w:rPr>
              <w:t>1</w:t>
            </w:r>
          </w:p>
        </w:tc>
        <w:tc>
          <w:tcPr>
            <w:tcW w:w="450" w:type="dxa"/>
          </w:tcPr>
          <w:p w14:paraId="4A7EBEBB" w14:textId="4E0309E0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N</w:t>
            </w:r>
          </w:p>
        </w:tc>
        <w:tc>
          <w:tcPr>
            <w:tcW w:w="630" w:type="dxa"/>
          </w:tcPr>
          <w:p w14:paraId="7C8BACF7" w14:textId="320DEA1E" w:rsidR="00492CC5" w:rsidRPr="00426D85" w:rsidRDefault="00492CC5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3/8</w:t>
            </w:r>
          </w:p>
        </w:tc>
        <w:tc>
          <w:tcPr>
            <w:tcW w:w="2970" w:type="dxa"/>
            <w:gridSpan w:val="3"/>
            <w:vMerge/>
          </w:tcPr>
          <w:p w14:paraId="15778242" w14:textId="77777777" w:rsidR="00492CC5" w:rsidRPr="00426D85" w:rsidRDefault="00492CC5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24E35913" w14:textId="77777777" w:rsidTr="00E129A8">
        <w:tc>
          <w:tcPr>
            <w:tcW w:w="597" w:type="dxa"/>
            <w:gridSpan w:val="2"/>
          </w:tcPr>
          <w:p w14:paraId="62F904E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</w:tcPr>
          <w:p w14:paraId="063CFD5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</w:tcPr>
          <w:p w14:paraId="6CCF9EA9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</w:tcPr>
          <w:p w14:paraId="7406B21A" w14:textId="77777777" w:rsidR="00D9597C" w:rsidRPr="001B2FFD" w:rsidRDefault="00D9597C">
            <w:pPr>
              <w:rPr>
                <w:rFonts w:ascii="Helvetica" w:hAnsi="Helvetica"/>
                <w:color w:val="FFFFFF"/>
                <w:sz w:val="20"/>
              </w:rPr>
            </w:pPr>
          </w:p>
        </w:tc>
        <w:tc>
          <w:tcPr>
            <w:tcW w:w="450" w:type="dxa"/>
          </w:tcPr>
          <w:p w14:paraId="5EB82E2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</w:tcPr>
          <w:p w14:paraId="3FEB8143" w14:textId="7B67F894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</w:tcPr>
          <w:p w14:paraId="48CABDE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56DFE374" w14:textId="77777777" w:rsidTr="00E129A8">
        <w:tc>
          <w:tcPr>
            <w:tcW w:w="597" w:type="dxa"/>
            <w:gridSpan w:val="2"/>
            <w:tcBorders>
              <w:bottom w:val="single" w:sz="4" w:space="0" w:color="auto"/>
            </w:tcBorders>
          </w:tcPr>
          <w:p w14:paraId="40DCFCCD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10" w:type="dxa"/>
            <w:gridSpan w:val="3"/>
            <w:tcBorders>
              <w:bottom w:val="single" w:sz="4" w:space="0" w:color="auto"/>
            </w:tcBorders>
          </w:tcPr>
          <w:p w14:paraId="78DB289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14:paraId="0AB08305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309F14C9" w14:textId="77777777" w:rsidR="00D9597C" w:rsidRPr="001B2FFD" w:rsidRDefault="00D9597C">
            <w:pPr>
              <w:rPr>
                <w:rFonts w:ascii="Helvetica" w:hAnsi="Helvetica"/>
                <w:color w:val="FFFFFF"/>
                <w:sz w:val="20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14:paraId="50BEEB3B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1ED1ED0" w14:textId="19BC04D2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</w:tcPr>
          <w:p w14:paraId="60C3E97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07548D69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  <w:shd w:val="clear" w:color="auto" w:fill="D9D9D9" w:themeFill="background1" w:themeFillShade="D9"/>
          </w:tcPr>
          <w:p w14:paraId="36E7A99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POSITION</w:t>
            </w:r>
          </w:p>
        </w:tc>
        <w:tc>
          <w:tcPr>
            <w:tcW w:w="1890" w:type="dxa"/>
            <w:gridSpan w:val="2"/>
            <w:shd w:val="clear" w:color="auto" w:fill="D9D9D9" w:themeFill="background1" w:themeFillShade="D9"/>
          </w:tcPr>
          <w:p w14:paraId="706292EC" w14:textId="77777777" w:rsidR="00D9597C" w:rsidRPr="00426D85" w:rsidRDefault="00D9597C" w:rsidP="00EB5941">
            <w:pPr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b/>
                <w:sz w:val="20"/>
              </w:rPr>
              <w:t>NAME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0AB4BFE" w14:textId="753FFC60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8F0440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POSITION</w:t>
            </w: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7A2CED7" w14:textId="5338CD75" w:rsidR="00D9597C" w:rsidRPr="00426D85" w:rsidRDefault="00D9597C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b/>
                <w:sz w:val="20"/>
              </w:rPr>
              <w:t>NAME</w:t>
            </w: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BE5BB7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</w:tr>
      <w:tr w:rsidR="00D9597C" w:rsidRPr="00426D85" w14:paraId="4EEA9FB5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1C1A0D4" w14:textId="2F721666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Director</w:t>
            </w:r>
          </w:p>
        </w:tc>
        <w:tc>
          <w:tcPr>
            <w:tcW w:w="1890" w:type="dxa"/>
            <w:gridSpan w:val="2"/>
          </w:tcPr>
          <w:p w14:paraId="0C43BAE3" w14:textId="40B2FB09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Syl Hackenberg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1D655016" w14:textId="6FAC6027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2BE299E" w14:textId="29D51B33" w:rsidR="00D9597C" w:rsidRPr="00426D85" w:rsidRDefault="009950BE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PA</w:t>
            </w: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644F7321" w14:textId="289F0454" w:rsidR="00D9597C" w:rsidRPr="00426D85" w:rsidRDefault="00991F8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Jillian Mich</w:t>
            </w:r>
            <w:r w:rsidR="009950BE">
              <w:rPr>
                <w:rFonts w:ascii="Helvetica" w:hAnsi="Helvetica"/>
                <w:sz w:val="18"/>
              </w:rPr>
              <w:t>aels</w:t>
            </w: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5700A5EF" w14:textId="3B76C39B" w:rsidR="00D9597C" w:rsidRPr="00426D85" w:rsidRDefault="009950BE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</w:tr>
      <w:tr w:rsidR="00D9597C" w:rsidRPr="00426D85" w14:paraId="1D86E247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19FDD373" w14:textId="137A6331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Producer</w:t>
            </w:r>
          </w:p>
        </w:tc>
        <w:tc>
          <w:tcPr>
            <w:tcW w:w="1890" w:type="dxa"/>
            <w:gridSpan w:val="2"/>
          </w:tcPr>
          <w:p w14:paraId="39A59D72" w14:textId="0B42EDF1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Jordan Babylon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19600DF" w14:textId="0FD0E755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2AC386A" w14:textId="0921AE7E" w:rsidR="00D9597C" w:rsidRPr="00426D85" w:rsidRDefault="0054579B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PA</w:t>
            </w: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73FD0655" w14:textId="22F66B41" w:rsidR="00D9597C" w:rsidRPr="00426D85" w:rsidRDefault="0054579B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Sophia Gray </w:t>
            </w: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4CE8E430" w14:textId="68257067" w:rsidR="00D9597C" w:rsidRPr="00426D85" w:rsidRDefault="0054579B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9:00am </w:t>
            </w:r>
          </w:p>
        </w:tc>
      </w:tr>
      <w:tr w:rsidR="00D9597C" w:rsidRPr="00426D85" w14:paraId="21DA6C28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AA3734A" w14:textId="6CBD6025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AD</w:t>
            </w:r>
          </w:p>
        </w:tc>
        <w:tc>
          <w:tcPr>
            <w:tcW w:w="1890" w:type="dxa"/>
            <w:gridSpan w:val="2"/>
          </w:tcPr>
          <w:p w14:paraId="4B8AD23F" w14:textId="726B40EE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Julia Parents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7B09819" w14:textId="5C47506A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CC7CF6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586D41FE" w14:textId="5B659CA4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72898C5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26050B83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373FFFD" w14:textId="5C903510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HSS</w:t>
            </w:r>
          </w:p>
        </w:tc>
        <w:tc>
          <w:tcPr>
            <w:tcW w:w="1890" w:type="dxa"/>
            <w:gridSpan w:val="2"/>
          </w:tcPr>
          <w:p w14:paraId="2430755D" w14:textId="1DD0AC80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Jason Black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72132C33" w14:textId="36E4D69D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493A24D" w14:textId="0F78A8D2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0EC654E5" w14:textId="4846A29C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69B37E66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120005AB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2A976F1E" w14:textId="61F728B7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DP</w:t>
            </w:r>
          </w:p>
        </w:tc>
        <w:tc>
          <w:tcPr>
            <w:tcW w:w="1890" w:type="dxa"/>
            <w:gridSpan w:val="2"/>
          </w:tcPr>
          <w:p w14:paraId="0E8E932A" w14:textId="03B799FD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Veronica Chiles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0EB06DC1" w14:textId="040A124A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16F4122" w14:textId="16B01404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44227BC9" w14:textId="767FA88B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79F39DF7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1BA7F8C8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25E62B31" w14:textId="29252B18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</w:t>
            </w:r>
            <w:r w:rsidRPr="00492CC5">
              <w:rPr>
                <w:rFonts w:ascii="Helvetica" w:hAnsi="Helvetica"/>
                <w:sz w:val="18"/>
                <w:vertAlign w:val="superscript"/>
              </w:rPr>
              <w:t>st</w:t>
            </w:r>
            <w:r>
              <w:rPr>
                <w:rFonts w:ascii="Helvetica" w:hAnsi="Helvetica"/>
                <w:sz w:val="18"/>
              </w:rPr>
              <w:t xml:space="preserve"> AC</w:t>
            </w:r>
          </w:p>
        </w:tc>
        <w:tc>
          <w:tcPr>
            <w:tcW w:w="1890" w:type="dxa"/>
            <w:gridSpan w:val="2"/>
          </w:tcPr>
          <w:p w14:paraId="0A13C7E0" w14:textId="3DAB5215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Matthew </w:t>
            </w:r>
            <w:proofErr w:type="spellStart"/>
            <w:r>
              <w:rPr>
                <w:rFonts w:ascii="Helvetica" w:hAnsi="Helvetica"/>
                <w:sz w:val="18"/>
              </w:rPr>
              <w:t>Groven</w:t>
            </w:r>
            <w:proofErr w:type="spellEnd"/>
            <w:r>
              <w:rPr>
                <w:rFonts w:ascii="Helvetica" w:hAnsi="Helvetica"/>
                <w:sz w:val="18"/>
              </w:rPr>
              <w:t xml:space="preserve">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33E7A462" w14:textId="116C5EC7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89A0C6E" w14:textId="06D22EB2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28DBC715" w14:textId="219EBCB3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1271326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7D5BB4CA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15FFD631" w14:textId="55964445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</w:t>
            </w:r>
            <w:r w:rsidRPr="00492CC5">
              <w:rPr>
                <w:rFonts w:ascii="Helvetica" w:hAnsi="Helvetica"/>
                <w:sz w:val="18"/>
                <w:vertAlign w:val="superscript"/>
              </w:rPr>
              <w:t>nd</w:t>
            </w:r>
            <w:r>
              <w:rPr>
                <w:rFonts w:ascii="Helvetica" w:hAnsi="Helvetica"/>
                <w:sz w:val="18"/>
              </w:rPr>
              <w:t xml:space="preserve"> AC </w:t>
            </w:r>
          </w:p>
        </w:tc>
        <w:tc>
          <w:tcPr>
            <w:tcW w:w="1890" w:type="dxa"/>
            <w:gridSpan w:val="2"/>
          </w:tcPr>
          <w:p w14:paraId="12C8DEDC" w14:textId="7ABE38C5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James Reed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3F1A5538" w14:textId="057CAD1F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0442121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00B7DC63" w14:textId="3484E5BB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288E7CE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63D75857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4233982A" w14:textId="4A533639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Gaffer </w:t>
            </w:r>
          </w:p>
        </w:tc>
        <w:tc>
          <w:tcPr>
            <w:tcW w:w="1890" w:type="dxa"/>
            <w:gridSpan w:val="2"/>
          </w:tcPr>
          <w:p w14:paraId="50615F58" w14:textId="50C3F02B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Deacon Moss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429395E0" w14:textId="1B0A33EA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2E98339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435BFB2C" w14:textId="3B41D33C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3ABF9C2E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201C49CF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5764F452" w14:textId="3B717926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Key Grip </w:t>
            </w:r>
          </w:p>
        </w:tc>
        <w:tc>
          <w:tcPr>
            <w:tcW w:w="1890" w:type="dxa"/>
            <w:gridSpan w:val="2"/>
          </w:tcPr>
          <w:p w14:paraId="56FDCB26" w14:textId="6A33EFDC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Alicia Thorne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61675715" w14:textId="71764D94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4849825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7DCDA345" w14:textId="3DE11476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54FD9A7B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426EF815" w14:textId="77777777" w:rsidTr="00E129A8">
        <w:tblPrEx>
          <w:tblLook w:val="01E0" w:firstRow="1" w:lastRow="1" w:firstColumn="1" w:lastColumn="1" w:noHBand="0" w:noVBand="0"/>
        </w:tblPrEx>
        <w:tc>
          <w:tcPr>
            <w:tcW w:w="1317" w:type="dxa"/>
            <w:gridSpan w:val="3"/>
          </w:tcPr>
          <w:p w14:paraId="78485DF7" w14:textId="087CBF66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Grip </w:t>
            </w:r>
          </w:p>
        </w:tc>
        <w:tc>
          <w:tcPr>
            <w:tcW w:w="1890" w:type="dxa"/>
            <w:gridSpan w:val="2"/>
          </w:tcPr>
          <w:p w14:paraId="0B49CFC9" w14:textId="7DF0CA99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 xml:space="preserve">Eric Johnson </w:t>
            </w:r>
          </w:p>
        </w:tc>
        <w:tc>
          <w:tcPr>
            <w:tcW w:w="1620" w:type="dxa"/>
            <w:gridSpan w:val="2"/>
            <w:tcBorders>
              <w:right w:val="single" w:sz="18" w:space="0" w:color="auto"/>
            </w:tcBorders>
          </w:tcPr>
          <w:p w14:paraId="29B4F9A9" w14:textId="628B2219" w:rsidR="00D9597C" w:rsidRPr="00426D85" w:rsidRDefault="00492CC5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9:00am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EDA7F3F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2070" w:type="dxa"/>
            <w:gridSpan w:val="3"/>
            <w:tcBorders>
              <w:left w:val="single" w:sz="4" w:space="0" w:color="auto"/>
            </w:tcBorders>
          </w:tcPr>
          <w:p w14:paraId="3F5045DD" w14:textId="2CE8D689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</w:tcPr>
          <w:p w14:paraId="05950F0C" w14:textId="77777777" w:rsidR="00D9597C" w:rsidRPr="00426D85" w:rsidRDefault="00D9597C">
            <w:pPr>
              <w:rPr>
                <w:rFonts w:ascii="Helvetica" w:hAnsi="Helvetica"/>
                <w:sz w:val="18"/>
              </w:rPr>
            </w:pPr>
          </w:p>
        </w:tc>
      </w:tr>
      <w:tr w:rsidR="00D9597C" w:rsidRPr="00426D85" w14:paraId="47DC0BFC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630045D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2D2472">
              <w:rPr>
                <w:rFonts w:ascii="Helvetica" w:hAnsi="Helvetica"/>
                <w:b/>
                <w:sz w:val="20"/>
              </w:rPr>
              <w:t>#</w:t>
            </w:r>
          </w:p>
        </w:tc>
        <w:tc>
          <w:tcPr>
            <w:tcW w:w="265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B24293E" w14:textId="0AEC9696" w:rsidR="00D9597C" w:rsidRPr="00426D85" w:rsidRDefault="00625DEE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CHARACTER</w:t>
            </w:r>
          </w:p>
        </w:tc>
        <w:tc>
          <w:tcPr>
            <w:tcW w:w="23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54F17F9" w14:textId="50EAE2FE" w:rsidR="00D9597C" w:rsidRPr="00426D85" w:rsidRDefault="00625DEE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CAST</w:t>
            </w:r>
            <w:r w:rsidR="007802DD">
              <w:rPr>
                <w:rFonts w:ascii="Helvetica" w:hAnsi="Helvetica"/>
                <w:b/>
                <w:sz w:val="20"/>
              </w:rPr>
              <w:t xml:space="preserve"> (K?)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6578D64" w14:textId="3D55F6E5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CALL TIME</w:t>
            </w:r>
          </w:p>
        </w:tc>
        <w:tc>
          <w:tcPr>
            <w:tcW w:w="176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07D7F851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  <w:r w:rsidRPr="002D2472">
              <w:rPr>
                <w:rFonts w:ascii="Helvetica" w:hAnsi="Helvetica"/>
                <w:b/>
                <w:sz w:val="16"/>
                <w:szCs w:val="16"/>
              </w:rPr>
              <w:t>REPORT TO</w:t>
            </w:r>
          </w:p>
        </w:tc>
        <w:tc>
          <w:tcPr>
            <w:tcW w:w="18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035DFDBE" w14:textId="77777777" w:rsidR="00D9597C" w:rsidRPr="002D2472" w:rsidRDefault="00D9597C" w:rsidP="00426D85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  <w:r w:rsidRPr="002D2472">
              <w:rPr>
                <w:rFonts w:ascii="Helvetica" w:hAnsi="Helvetica"/>
                <w:b/>
                <w:sz w:val="16"/>
                <w:szCs w:val="16"/>
              </w:rPr>
              <w:t>READY</w:t>
            </w:r>
            <w:r>
              <w:rPr>
                <w:rFonts w:ascii="Helvetica" w:hAnsi="Helvetica"/>
                <w:b/>
                <w:sz w:val="16"/>
                <w:szCs w:val="16"/>
              </w:rPr>
              <w:t xml:space="preserve"> @</w:t>
            </w:r>
          </w:p>
        </w:tc>
      </w:tr>
      <w:tr w:rsidR="00D9597C" w:rsidRPr="00426D85" w14:paraId="2CDC878B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  <w:tcBorders>
              <w:top w:val="single" w:sz="18" w:space="0" w:color="auto"/>
            </w:tcBorders>
          </w:tcPr>
          <w:p w14:paraId="5FC49198" w14:textId="382A2E9F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</w:t>
            </w:r>
          </w:p>
        </w:tc>
        <w:tc>
          <w:tcPr>
            <w:tcW w:w="2659" w:type="dxa"/>
            <w:gridSpan w:val="4"/>
            <w:tcBorders>
              <w:top w:val="single" w:sz="18" w:space="0" w:color="auto"/>
            </w:tcBorders>
          </w:tcPr>
          <w:p w14:paraId="13126643" w14:textId="56016D90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Willis Stevenson </w:t>
            </w:r>
          </w:p>
        </w:tc>
        <w:tc>
          <w:tcPr>
            <w:tcW w:w="2336" w:type="dxa"/>
            <w:gridSpan w:val="4"/>
            <w:tcBorders>
              <w:top w:val="single" w:sz="18" w:space="0" w:color="auto"/>
            </w:tcBorders>
          </w:tcPr>
          <w:p w14:paraId="43E9DD59" w14:textId="3A994C1C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Blue 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</w:tcBorders>
          </w:tcPr>
          <w:p w14:paraId="7DDD8455" w14:textId="45705565" w:rsidR="00D9597C" w:rsidRPr="00426D85" w:rsidRDefault="005A315E" w:rsidP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9:00am</w:t>
            </w:r>
          </w:p>
        </w:tc>
        <w:tc>
          <w:tcPr>
            <w:tcW w:w="1768" w:type="dxa"/>
            <w:gridSpan w:val="3"/>
            <w:tcBorders>
              <w:top w:val="single" w:sz="18" w:space="0" w:color="auto"/>
            </w:tcBorders>
          </w:tcPr>
          <w:p w14:paraId="362AAB63" w14:textId="6330B19C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HSS </w:t>
            </w:r>
          </w:p>
        </w:tc>
        <w:tc>
          <w:tcPr>
            <w:tcW w:w="1832" w:type="dxa"/>
            <w:tcBorders>
              <w:top w:val="single" w:sz="18" w:space="0" w:color="auto"/>
            </w:tcBorders>
          </w:tcPr>
          <w:p w14:paraId="1DFDCE35" w14:textId="410D17AB" w:rsidR="00D9597C" w:rsidRPr="00426D85" w:rsidRDefault="005A315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9:30am</w:t>
            </w:r>
          </w:p>
        </w:tc>
      </w:tr>
      <w:tr w:rsidR="00D9597C" w:rsidRPr="00426D85" w14:paraId="05DE759A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2348B37E" w14:textId="454B4F25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2</w:t>
            </w:r>
          </w:p>
        </w:tc>
        <w:tc>
          <w:tcPr>
            <w:tcW w:w="2659" w:type="dxa"/>
            <w:gridSpan w:val="4"/>
          </w:tcPr>
          <w:p w14:paraId="371AB401" w14:textId="2D9DDAE7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Natasha Matthews </w:t>
            </w:r>
          </w:p>
        </w:tc>
        <w:tc>
          <w:tcPr>
            <w:tcW w:w="2336" w:type="dxa"/>
            <w:gridSpan w:val="4"/>
          </w:tcPr>
          <w:p w14:paraId="16784BEE" w14:textId="0F780DB6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Ginger</w:t>
            </w:r>
          </w:p>
        </w:tc>
        <w:tc>
          <w:tcPr>
            <w:tcW w:w="1444" w:type="dxa"/>
            <w:gridSpan w:val="2"/>
          </w:tcPr>
          <w:p w14:paraId="20059A77" w14:textId="01090EE5" w:rsidR="00D9597C" w:rsidRPr="00426D85" w:rsidRDefault="005A315E" w:rsidP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9:00am</w:t>
            </w:r>
          </w:p>
        </w:tc>
        <w:tc>
          <w:tcPr>
            <w:tcW w:w="1768" w:type="dxa"/>
            <w:gridSpan w:val="3"/>
          </w:tcPr>
          <w:p w14:paraId="12039921" w14:textId="094E756F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HSS</w:t>
            </w:r>
          </w:p>
        </w:tc>
        <w:tc>
          <w:tcPr>
            <w:tcW w:w="1832" w:type="dxa"/>
          </w:tcPr>
          <w:p w14:paraId="2F164EEC" w14:textId="3190854E" w:rsidR="00D9597C" w:rsidRPr="00426D85" w:rsidRDefault="005A315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9:30am</w:t>
            </w:r>
          </w:p>
        </w:tc>
      </w:tr>
      <w:tr w:rsidR="00D9597C" w:rsidRPr="00426D85" w14:paraId="03CFBFD1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42523B75" w14:textId="75281FEC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3</w:t>
            </w:r>
          </w:p>
        </w:tc>
        <w:tc>
          <w:tcPr>
            <w:tcW w:w="2659" w:type="dxa"/>
            <w:gridSpan w:val="4"/>
          </w:tcPr>
          <w:p w14:paraId="67BFDF47" w14:textId="0925541D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Rebecca Lawrence </w:t>
            </w:r>
          </w:p>
        </w:tc>
        <w:tc>
          <w:tcPr>
            <w:tcW w:w="2336" w:type="dxa"/>
            <w:gridSpan w:val="4"/>
          </w:tcPr>
          <w:p w14:paraId="46E59696" w14:textId="35C1DED7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Spikes </w:t>
            </w:r>
          </w:p>
        </w:tc>
        <w:tc>
          <w:tcPr>
            <w:tcW w:w="1444" w:type="dxa"/>
            <w:gridSpan w:val="2"/>
          </w:tcPr>
          <w:p w14:paraId="70CED2A1" w14:textId="6E24C067" w:rsidR="00D9597C" w:rsidRPr="00426D85" w:rsidRDefault="005A315E" w:rsidP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4:00pm</w:t>
            </w:r>
          </w:p>
        </w:tc>
        <w:tc>
          <w:tcPr>
            <w:tcW w:w="1768" w:type="dxa"/>
            <w:gridSpan w:val="3"/>
          </w:tcPr>
          <w:p w14:paraId="49735809" w14:textId="72B2B52A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HSS @ L2</w:t>
            </w:r>
          </w:p>
        </w:tc>
        <w:tc>
          <w:tcPr>
            <w:tcW w:w="1832" w:type="dxa"/>
          </w:tcPr>
          <w:p w14:paraId="69051A53" w14:textId="19D2C543" w:rsidR="00D9597C" w:rsidRPr="00426D85" w:rsidRDefault="005A315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4:30pm</w:t>
            </w:r>
          </w:p>
        </w:tc>
      </w:tr>
      <w:tr w:rsidR="00D9597C" w:rsidRPr="00426D85" w14:paraId="66204E30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53FE6A59" w14:textId="26ADE9B1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</w:t>
            </w:r>
          </w:p>
        </w:tc>
        <w:tc>
          <w:tcPr>
            <w:tcW w:w="2659" w:type="dxa"/>
            <w:gridSpan w:val="4"/>
          </w:tcPr>
          <w:p w14:paraId="6242C5BA" w14:textId="08AD4FBD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Jason Myers </w:t>
            </w:r>
          </w:p>
        </w:tc>
        <w:tc>
          <w:tcPr>
            <w:tcW w:w="2336" w:type="dxa"/>
            <w:gridSpan w:val="4"/>
          </w:tcPr>
          <w:p w14:paraId="36A851E7" w14:textId="3115BD19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Rowe </w:t>
            </w:r>
          </w:p>
        </w:tc>
        <w:tc>
          <w:tcPr>
            <w:tcW w:w="1444" w:type="dxa"/>
            <w:gridSpan w:val="2"/>
          </w:tcPr>
          <w:p w14:paraId="725AE2E2" w14:textId="2AC1A96F" w:rsidR="00D9597C" w:rsidRPr="00426D85" w:rsidRDefault="005A315E" w:rsidP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4:00pm</w:t>
            </w:r>
          </w:p>
        </w:tc>
        <w:tc>
          <w:tcPr>
            <w:tcW w:w="1768" w:type="dxa"/>
            <w:gridSpan w:val="3"/>
          </w:tcPr>
          <w:p w14:paraId="23BEDB62" w14:textId="2821AD5D" w:rsidR="00D9597C" w:rsidRPr="00426D85" w:rsidRDefault="00AB731A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HSS @ L2</w:t>
            </w:r>
          </w:p>
        </w:tc>
        <w:tc>
          <w:tcPr>
            <w:tcW w:w="1832" w:type="dxa"/>
          </w:tcPr>
          <w:p w14:paraId="6BF30C00" w14:textId="3BC75926" w:rsidR="00D9597C" w:rsidRPr="00426D85" w:rsidRDefault="005A315E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4:30pm</w:t>
            </w:r>
          </w:p>
        </w:tc>
      </w:tr>
      <w:tr w:rsidR="00D9597C" w:rsidRPr="00426D85" w14:paraId="49D49FFB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006480C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2AABFC26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22F512B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2EDB3D89" w14:textId="5972020A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2BD488D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13915773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16EF2EAE" w14:textId="77777777" w:rsidTr="00E129A8">
        <w:tblPrEx>
          <w:tblLook w:val="01E0" w:firstRow="1" w:lastRow="1" w:firstColumn="1" w:lastColumn="1" w:noHBand="0" w:noVBand="0"/>
        </w:tblPrEx>
        <w:tc>
          <w:tcPr>
            <w:tcW w:w="548" w:type="dxa"/>
          </w:tcPr>
          <w:p w14:paraId="7D0A4BC7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659" w:type="dxa"/>
            <w:gridSpan w:val="4"/>
          </w:tcPr>
          <w:p w14:paraId="0F0A0B34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2336" w:type="dxa"/>
            <w:gridSpan w:val="4"/>
          </w:tcPr>
          <w:p w14:paraId="0F5C91C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444" w:type="dxa"/>
            <w:gridSpan w:val="2"/>
          </w:tcPr>
          <w:p w14:paraId="6D502DA4" w14:textId="779C7731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768" w:type="dxa"/>
            <w:gridSpan w:val="3"/>
          </w:tcPr>
          <w:p w14:paraId="37F3E3F1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832" w:type="dxa"/>
          </w:tcPr>
          <w:p w14:paraId="227C55AA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</w:tr>
      <w:tr w:rsidR="00D9597C" w:rsidRPr="00426D85" w14:paraId="616C30D2" w14:textId="77777777" w:rsidTr="0012432C">
        <w:tc>
          <w:tcPr>
            <w:tcW w:w="261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E6E6E6"/>
          </w:tcPr>
          <w:p w14:paraId="70DE8D78" w14:textId="7777777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ATMOSPHERE</w:t>
            </w:r>
          </w:p>
        </w:tc>
        <w:tc>
          <w:tcPr>
            <w:tcW w:w="162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4E620A4" w14:textId="79AAC875" w:rsidR="00D9597C" w:rsidRPr="00426D85" w:rsidRDefault="00E129A8" w:rsidP="00E129A8">
            <w:pPr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STAND-INS</w:t>
            </w:r>
          </w:p>
        </w:tc>
        <w:tc>
          <w:tcPr>
            <w:tcW w:w="8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B7F0AB9" w14:textId="77777777" w:rsidR="00D9597C" w:rsidRPr="00426D85" w:rsidRDefault="00D9597C" w:rsidP="00426D85">
            <w:pPr>
              <w:jc w:val="center"/>
              <w:rPr>
                <w:rFonts w:ascii="Helvetica" w:hAnsi="Helvetica"/>
                <w:b/>
                <w:sz w:val="20"/>
              </w:rPr>
            </w:pPr>
            <w:r w:rsidRPr="00426D85">
              <w:rPr>
                <w:rFonts w:ascii="Helvetica" w:hAnsi="Helvetica"/>
                <w:b/>
                <w:sz w:val="20"/>
              </w:rPr>
              <w:t>CALL</w:t>
            </w:r>
          </w:p>
        </w:tc>
        <w:tc>
          <w:tcPr>
            <w:tcW w:w="549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43CB1833" w14:textId="2AFBC7A9" w:rsidR="00D9597C" w:rsidRPr="00426D85" w:rsidRDefault="00E129A8" w:rsidP="00E129A8">
            <w:pPr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 xml:space="preserve">SET </w:t>
            </w:r>
            <w:proofErr w:type="gramStart"/>
            <w:r>
              <w:rPr>
                <w:rFonts w:ascii="Helvetica" w:hAnsi="Helvetica"/>
                <w:b/>
                <w:sz w:val="20"/>
              </w:rPr>
              <w:t>REQUIREMENTS</w:t>
            </w:r>
            <w:r w:rsidR="0012432C">
              <w:rPr>
                <w:rFonts w:ascii="Helvetica" w:hAnsi="Helvetica"/>
                <w:b/>
                <w:sz w:val="20"/>
              </w:rPr>
              <w:t>(</w:t>
            </w:r>
            <w:proofErr w:type="gramEnd"/>
            <w:r w:rsidR="0012432C">
              <w:rPr>
                <w:rFonts w:ascii="Helvetica" w:hAnsi="Helvetica"/>
                <w:b/>
                <w:sz w:val="20"/>
              </w:rPr>
              <w:t>edit needs as req)</w:t>
            </w:r>
            <w:r>
              <w:rPr>
                <w:rFonts w:ascii="Helvetica" w:hAnsi="Helvetica"/>
                <w:b/>
                <w:sz w:val="20"/>
              </w:rPr>
              <w:t>:</w:t>
            </w:r>
          </w:p>
        </w:tc>
      </w:tr>
      <w:tr w:rsidR="007802DD" w:rsidRPr="007802DD" w14:paraId="548CC7D4" w14:textId="77777777" w:rsidTr="00E129A8">
        <w:tc>
          <w:tcPr>
            <w:tcW w:w="2618" w:type="dxa"/>
            <w:gridSpan w:val="4"/>
            <w:tcBorders>
              <w:top w:val="single" w:sz="18" w:space="0" w:color="auto"/>
              <w:bottom w:val="single" w:sz="4" w:space="0" w:color="auto"/>
            </w:tcBorders>
          </w:tcPr>
          <w:p w14:paraId="2B645679" w14:textId="05D16C22" w:rsidR="007802DD" w:rsidRPr="007802DD" w:rsidRDefault="00E129A8" w:rsidP="00E129A8">
            <w:pPr>
              <w:jc w:val="both"/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{</w:t>
            </w:r>
            <w:r w:rsidRPr="00E129A8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Description and Count</w:t>
            </w:r>
            <w:r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}</w:t>
            </w:r>
          </w:p>
        </w:tc>
        <w:tc>
          <w:tcPr>
            <w:tcW w:w="1620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43561A7A" w14:textId="77777777" w:rsidR="007802DD" w:rsidRPr="007802DD" w:rsidRDefault="007802DD" w:rsidP="007802DD">
            <w:pPr>
              <w:rPr>
                <w:rFonts w:ascii="Helvetica" w:hAnsi="Helvetica"/>
                <w:color w:val="FFFFFF" w:themeColor="background1"/>
                <w:sz w:val="20"/>
                <w14:textFill>
                  <w14:noFill/>
                </w14:textFill>
              </w:rPr>
            </w:pPr>
          </w:p>
        </w:tc>
        <w:tc>
          <w:tcPr>
            <w:tcW w:w="859" w:type="dxa"/>
            <w:gridSpan w:val="2"/>
            <w:tcBorders>
              <w:top w:val="single" w:sz="18" w:space="0" w:color="auto"/>
              <w:bottom w:val="single" w:sz="4" w:space="0" w:color="auto"/>
            </w:tcBorders>
          </w:tcPr>
          <w:p w14:paraId="59428ED7" w14:textId="77777777" w:rsidR="007802DD" w:rsidRPr="007802DD" w:rsidRDefault="007802DD" w:rsidP="007802DD">
            <w:pPr>
              <w:rPr>
                <w:rFonts w:ascii="Helvetica" w:hAnsi="Helvetica"/>
                <w:color w:val="FFFFFF" w:themeColor="background1"/>
                <w:sz w:val="20"/>
                <w14:textFill>
                  <w14:noFill/>
                </w14:textFill>
              </w:rPr>
            </w:pPr>
          </w:p>
        </w:tc>
        <w:tc>
          <w:tcPr>
            <w:tcW w:w="5490" w:type="dxa"/>
            <w:gridSpan w:val="7"/>
            <w:tcBorders>
              <w:top w:val="single" w:sz="18" w:space="0" w:color="auto"/>
              <w:bottom w:val="single" w:sz="4" w:space="0" w:color="auto"/>
            </w:tcBorders>
          </w:tcPr>
          <w:p w14:paraId="696EA3BF" w14:textId="1796DCFF" w:rsidR="00951829" w:rsidRPr="00951829" w:rsidRDefault="00E129A8" w:rsidP="007802DD">
            <w:pPr>
              <w:rPr>
                <w:rFonts w:ascii="Helvetica" w:hAnsi="Helvetica"/>
                <w:color w:val="000000" w:themeColor="text1"/>
                <w:sz w:val="20"/>
              </w:rPr>
            </w:pPr>
            <w:r>
              <w:rPr>
                <w:rFonts w:ascii="Helvetica" w:hAnsi="Helvetica"/>
                <w:color w:val="000000" w:themeColor="text1"/>
                <w:sz w:val="20"/>
              </w:rPr>
              <w:t>Props:      @</w:t>
            </w:r>
            <w:r w:rsidR="00951829">
              <w:rPr>
                <w:rFonts w:ascii="Helvetica" w:hAnsi="Helvetica"/>
                <w:color w:val="000000" w:themeColor="text1"/>
                <w:sz w:val="20"/>
              </w:rPr>
              <w:t xml:space="preserve"> 4:00pm Spike’s Phone</w:t>
            </w:r>
          </w:p>
        </w:tc>
      </w:tr>
      <w:tr w:rsidR="007802DD" w:rsidRPr="00426D85" w14:paraId="3CC22755" w14:textId="77777777" w:rsidTr="00E129A8">
        <w:tc>
          <w:tcPr>
            <w:tcW w:w="2618" w:type="dxa"/>
            <w:gridSpan w:val="4"/>
            <w:tcBorders>
              <w:top w:val="single" w:sz="4" w:space="0" w:color="auto"/>
            </w:tcBorders>
          </w:tcPr>
          <w:p w14:paraId="66F42D65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</w:tcPr>
          <w:p w14:paraId="407E6D35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auto"/>
            </w:tcBorders>
          </w:tcPr>
          <w:p w14:paraId="4D306B36" w14:textId="77777777" w:rsidR="007802DD" w:rsidRPr="00426D85" w:rsidRDefault="007802DD" w:rsidP="00321738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58DD21B" w14:textId="17781D7B" w:rsidR="007802DD" w:rsidRPr="00426D85" w:rsidRDefault="00E129A8" w:rsidP="00321738">
            <w:pPr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Wardrobe:        @</w:t>
            </w:r>
            <w:r w:rsidR="00951829">
              <w:rPr>
                <w:rFonts w:ascii="Helvetica" w:hAnsi="Helvetica"/>
                <w:sz w:val="20"/>
              </w:rPr>
              <w:t xml:space="preserve"> 4:00pm Wardrobe change Blue </w:t>
            </w:r>
          </w:p>
        </w:tc>
      </w:tr>
      <w:tr w:rsidR="00D9597C" w:rsidRPr="00426D85" w14:paraId="31E56724" w14:textId="77777777" w:rsidTr="00E129A8">
        <w:tc>
          <w:tcPr>
            <w:tcW w:w="2618" w:type="dxa"/>
            <w:gridSpan w:val="4"/>
            <w:tcBorders>
              <w:bottom w:val="single" w:sz="18" w:space="0" w:color="auto"/>
            </w:tcBorders>
          </w:tcPr>
          <w:p w14:paraId="2E672BFF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bottom w:val="single" w:sz="18" w:space="0" w:color="auto"/>
            </w:tcBorders>
          </w:tcPr>
          <w:p w14:paraId="470FA8E2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bottom w:val="single" w:sz="18" w:space="0" w:color="auto"/>
            </w:tcBorders>
          </w:tcPr>
          <w:p w14:paraId="3ECEB860" w14:textId="77777777" w:rsidR="00D9597C" w:rsidRPr="00426D85" w:rsidRDefault="00D9597C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18" w:space="0" w:color="auto"/>
            </w:tcBorders>
          </w:tcPr>
          <w:p w14:paraId="1B83FF49" w14:textId="38977DFC" w:rsidR="0012432C" w:rsidRPr="00426D85" w:rsidRDefault="00E129A8" w:rsidP="00B01187">
            <w:pPr>
              <w:tabs>
                <w:tab w:val="left" w:pos="760"/>
              </w:tabs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HMU:              @</w:t>
            </w:r>
          </w:p>
        </w:tc>
      </w:tr>
      <w:tr w:rsidR="00951829" w:rsidRPr="00426D85" w14:paraId="5A2CC0FB" w14:textId="77777777" w:rsidTr="00E129A8">
        <w:tc>
          <w:tcPr>
            <w:tcW w:w="2618" w:type="dxa"/>
            <w:gridSpan w:val="4"/>
            <w:tcBorders>
              <w:bottom w:val="single" w:sz="18" w:space="0" w:color="auto"/>
            </w:tcBorders>
          </w:tcPr>
          <w:p w14:paraId="0403B307" w14:textId="77777777" w:rsidR="00951829" w:rsidRPr="00426D85" w:rsidRDefault="00951829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1620" w:type="dxa"/>
            <w:gridSpan w:val="2"/>
            <w:tcBorders>
              <w:bottom w:val="single" w:sz="18" w:space="0" w:color="auto"/>
            </w:tcBorders>
          </w:tcPr>
          <w:p w14:paraId="1CF7B916" w14:textId="77777777" w:rsidR="00951829" w:rsidRPr="00426D85" w:rsidRDefault="00951829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859" w:type="dxa"/>
            <w:gridSpan w:val="2"/>
            <w:tcBorders>
              <w:bottom w:val="single" w:sz="18" w:space="0" w:color="auto"/>
            </w:tcBorders>
          </w:tcPr>
          <w:p w14:paraId="6684348A" w14:textId="77777777" w:rsidR="00951829" w:rsidRPr="00426D85" w:rsidRDefault="00951829">
            <w:pPr>
              <w:rPr>
                <w:rFonts w:ascii="Helvetica" w:hAnsi="Helvetica"/>
                <w:sz w:val="20"/>
              </w:rPr>
            </w:pPr>
          </w:p>
        </w:tc>
        <w:tc>
          <w:tcPr>
            <w:tcW w:w="5490" w:type="dxa"/>
            <w:gridSpan w:val="7"/>
            <w:tcBorders>
              <w:top w:val="single" w:sz="4" w:space="0" w:color="auto"/>
              <w:bottom w:val="single" w:sz="18" w:space="0" w:color="auto"/>
            </w:tcBorders>
          </w:tcPr>
          <w:p w14:paraId="78E09122" w14:textId="01F4524D" w:rsidR="00951829" w:rsidRDefault="00951829" w:rsidP="00B01187">
            <w:pPr>
              <w:tabs>
                <w:tab w:val="left" w:pos="760"/>
              </w:tabs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Additional Special:  @</w:t>
            </w:r>
          </w:p>
        </w:tc>
      </w:tr>
      <w:tr w:rsidR="00D9597C" w:rsidRPr="00426D85" w14:paraId="07840130" w14:textId="77777777" w:rsidTr="00E129A8">
        <w:tblPrEx>
          <w:tblLook w:val="01E0" w:firstRow="1" w:lastRow="1" w:firstColumn="1" w:lastColumn="1" w:noHBand="0" w:noVBand="0"/>
        </w:tblPrEx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14104502" w14:textId="43EB9808" w:rsidR="00B77D48" w:rsidRDefault="00D9597C" w:rsidP="00B77D48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426D85">
              <w:rPr>
                <w:rFonts w:ascii="Helvetica" w:hAnsi="Helvetica"/>
                <w:b/>
                <w:sz w:val="20"/>
              </w:rPr>
              <w:t>MISCELLANEOUS AND SPECIAL INSTRUCTIONS</w:t>
            </w:r>
            <w:r w:rsidR="00625DEE">
              <w:rPr>
                <w:rFonts w:ascii="Helvetica" w:hAnsi="Helvetica"/>
                <w:b/>
                <w:sz w:val="20"/>
              </w:rPr>
              <w:t xml:space="preserve"> </w:t>
            </w:r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>(</w:t>
            </w:r>
            <w:proofErr w:type="spellStart"/>
            <w:proofErr w:type="gramStart"/>
            <w:r w:rsidR="007802DD" w:rsidRPr="00663D63">
              <w:rPr>
                <w:rFonts w:ascii="Helvetica" w:hAnsi="Helvetica"/>
                <w:b/>
                <w:sz w:val="16"/>
                <w:szCs w:val="16"/>
              </w:rPr>
              <w:t>ie</w:t>
            </w:r>
            <w:proofErr w:type="spellEnd"/>
            <w:proofErr w:type="gramEnd"/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 xml:space="preserve"> Parking</w:t>
            </w:r>
            <w:r w:rsidR="007802DD" w:rsidRPr="00663D63">
              <w:rPr>
                <w:rFonts w:ascii="Helvetica" w:hAnsi="Helvetica"/>
                <w:b/>
                <w:sz w:val="16"/>
                <w:szCs w:val="16"/>
              </w:rPr>
              <w:t>, Location</w:t>
            </w:r>
            <w:r w:rsidR="00765425" w:rsidRPr="00663D63">
              <w:rPr>
                <w:rFonts w:ascii="Helvetica" w:hAnsi="Helvetica"/>
                <w:b/>
                <w:sz w:val="16"/>
                <w:szCs w:val="16"/>
              </w:rPr>
              <w:t>, Additional Safety</w:t>
            </w:r>
            <w:r w:rsidR="00663D63" w:rsidRPr="00663D63">
              <w:rPr>
                <w:rFonts w:ascii="Helvetica" w:hAnsi="Helvetica"/>
                <w:b/>
                <w:sz w:val="16"/>
                <w:szCs w:val="16"/>
              </w:rPr>
              <w:t xml:space="preserve"> Notes</w:t>
            </w:r>
            <w:r w:rsidR="00625DEE" w:rsidRPr="00663D63">
              <w:rPr>
                <w:rFonts w:ascii="Helvetica" w:hAnsi="Helvetica"/>
                <w:b/>
                <w:sz w:val="16"/>
                <w:szCs w:val="16"/>
              </w:rPr>
              <w:t>):</w:t>
            </w:r>
          </w:p>
          <w:p w14:paraId="48B29ED4" w14:textId="06798577" w:rsidR="00B77D48" w:rsidRPr="00211FFA" w:rsidRDefault="000B1E13" w:rsidP="00B77D48">
            <w:pPr>
              <w:rPr>
                <w:rFonts w:ascii="Helvetica" w:hAnsi="Helvetica"/>
                <w:bCs/>
                <w:sz w:val="20"/>
              </w:rPr>
            </w:pPr>
            <w:r w:rsidRPr="00B77D48">
              <w:rPr>
                <w:rFonts w:ascii="Helvetica" w:hAnsi="Helvetica"/>
                <w:bCs/>
                <w:sz w:val="20"/>
              </w:rPr>
              <w:t xml:space="preserve">Report to </w:t>
            </w:r>
            <w:r w:rsidR="001D30B5">
              <w:rPr>
                <w:rFonts w:ascii="Helvetica" w:hAnsi="Helvetica"/>
                <w:bCs/>
                <w:sz w:val="20"/>
              </w:rPr>
              <w:t>AD</w:t>
            </w:r>
            <w:r w:rsidRPr="00B77D48">
              <w:rPr>
                <w:rFonts w:ascii="Helvetica" w:hAnsi="Helvetica"/>
                <w:bCs/>
                <w:sz w:val="20"/>
              </w:rPr>
              <w:t xml:space="preserve"> upon arrival for check in. </w:t>
            </w:r>
            <w:proofErr w:type="gramStart"/>
            <w:r w:rsidR="001E5C09" w:rsidRPr="00B77D48">
              <w:rPr>
                <w:rFonts w:ascii="Helvetica" w:hAnsi="Helvetica"/>
                <w:bCs/>
                <w:sz w:val="20"/>
              </w:rPr>
              <w:t>Actors</w:t>
            </w:r>
            <w:proofErr w:type="gramEnd"/>
            <w:r w:rsidR="001E5C09" w:rsidRPr="00B77D48">
              <w:rPr>
                <w:rFonts w:ascii="Helvetica" w:hAnsi="Helvetica"/>
                <w:bCs/>
                <w:sz w:val="20"/>
              </w:rPr>
              <w:t xml:space="preserve"> please come Hair/Makeup ready. </w:t>
            </w:r>
            <w:r w:rsidR="00211FFA">
              <w:rPr>
                <w:rFonts w:ascii="Helvetica" w:hAnsi="Helvetica"/>
                <w:bCs/>
                <w:sz w:val="20"/>
              </w:rPr>
              <w:t xml:space="preserve"> </w:t>
            </w:r>
            <w:r w:rsidR="00B77D48" w:rsidRPr="00B77D48">
              <w:rPr>
                <w:rFonts w:ascii="Helvetica" w:hAnsi="Helvetica"/>
                <w:bCs/>
                <w:sz w:val="20"/>
              </w:rPr>
              <w:t>Park in the driveway.</w:t>
            </w:r>
            <w:r w:rsidR="00B77D48">
              <w:rPr>
                <w:rFonts w:ascii="Helvetica" w:hAnsi="Helvetica"/>
                <w:b/>
                <w:sz w:val="20"/>
              </w:rPr>
              <w:t xml:space="preserve"> </w:t>
            </w:r>
          </w:p>
        </w:tc>
      </w:tr>
      <w:tr w:rsidR="00D9597C" w:rsidRPr="00426D85" w14:paraId="7EFCC72D" w14:textId="77777777" w:rsidTr="00E129A8">
        <w:tblPrEx>
          <w:tblLook w:val="01E0" w:firstRow="1" w:lastRow="1" w:firstColumn="1" w:lastColumn="1" w:noHBand="0" w:noVBand="0"/>
        </w:tblPrEx>
        <w:trPr>
          <w:trHeight w:val="531"/>
        </w:trPr>
        <w:tc>
          <w:tcPr>
            <w:tcW w:w="10587" w:type="dxa"/>
            <w:gridSpan w:val="15"/>
            <w:tcBorders>
              <w:top w:val="single" w:sz="18" w:space="0" w:color="auto"/>
              <w:bottom w:val="single" w:sz="18" w:space="0" w:color="auto"/>
            </w:tcBorders>
          </w:tcPr>
          <w:p w14:paraId="6E2E3D91" w14:textId="4D1D0859" w:rsidR="0012432C" w:rsidRPr="00C23D78" w:rsidRDefault="00D9597C" w:rsidP="00C23D78">
            <w:pPr>
              <w:pStyle w:val="NormalWeb"/>
              <w:shd w:val="clear" w:color="auto" w:fill="FFFFFF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NEAREST HOSPITAL</w:t>
            </w:r>
            <w:r w:rsidR="00C23D78">
              <w:rPr>
                <w:rFonts w:ascii="Helvetica" w:hAnsi="Helvetica"/>
                <w:b/>
                <w:sz w:val="20"/>
              </w:rPr>
              <w:t xml:space="preserve">: </w:t>
            </w:r>
            <w:r w:rsidR="00C23D78">
              <w:rPr>
                <w:rFonts w:ascii="Arial" w:hAnsi="Arial" w:cs="Arial"/>
                <w:b/>
                <w:bCs/>
                <w:sz w:val="20"/>
                <w:szCs w:val="20"/>
              </w:rPr>
              <w:t>Providence Saint Joseph Medical Center</w:t>
            </w:r>
            <w:r w:rsidR="00C23D78">
              <w:rPr>
                <w:rFonts w:ascii="ArialMT" w:hAnsi="ArialMT"/>
                <w:sz w:val="20"/>
                <w:szCs w:val="20"/>
              </w:rPr>
              <w:t xml:space="preserve">: 501 S Buena Vista St. Burbank, CA 91505 </w:t>
            </w:r>
            <w:r w:rsidR="00C23D78">
              <w:rPr>
                <w:rFonts w:ascii="Helvetica" w:hAnsi="Helvetica"/>
                <w:b/>
                <w:bCs/>
                <w:sz w:val="20"/>
                <w:szCs w:val="20"/>
              </w:rPr>
              <w:t xml:space="preserve">Cedars-Sinai Marina Del Rey Hospital: </w:t>
            </w:r>
            <w:r w:rsidR="00C23D78">
              <w:rPr>
                <w:rFonts w:ascii="ArialMT" w:hAnsi="ArialMT"/>
                <w:sz w:val="20"/>
                <w:szCs w:val="20"/>
                <w:shd w:val="clear" w:color="auto" w:fill="FFFFFF"/>
              </w:rPr>
              <w:t>4650 Lincoln Blvd, Marina Del Rey, CA 90292</w:t>
            </w:r>
          </w:p>
        </w:tc>
      </w:tr>
      <w:tr w:rsidR="00D9597C" w:rsidRPr="00426D85" w14:paraId="2D27297D" w14:textId="77777777" w:rsidTr="00E129A8">
        <w:tblPrEx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427211F1" w14:textId="06953394" w:rsidR="00D9597C" w:rsidRPr="00426D85" w:rsidRDefault="0012432C" w:rsidP="0012432C">
            <w:pPr>
              <w:jc w:val="center"/>
              <w:rPr>
                <w:rFonts w:ascii="Helvetica" w:hAnsi="Helvetica"/>
                <w:b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>ADVANCED SCHEDULE:</w:t>
            </w:r>
          </w:p>
        </w:tc>
      </w:tr>
      <w:tr w:rsidR="00D9597C" w:rsidRPr="0012432C" w14:paraId="14BE13F5" w14:textId="77777777" w:rsidTr="0012432C">
        <w:tblPrEx>
          <w:tblLook w:val="01E0" w:firstRow="1" w:lastRow="1" w:firstColumn="1" w:lastColumn="1" w:noHBand="0" w:noVBand="0"/>
        </w:tblPrEx>
        <w:trPr>
          <w:trHeight w:val="711"/>
        </w:trPr>
        <w:tc>
          <w:tcPr>
            <w:tcW w:w="10587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6F5934" w14:textId="2ABC133F" w:rsidR="00D9597C" w:rsidRPr="00AA7A90" w:rsidRDefault="00B77D48" w:rsidP="0012432C">
            <w:pPr>
              <w:rPr>
                <w:rFonts w:ascii="Helvetica" w:hAnsi="Helvetica"/>
                <w:bCs/>
                <w:sz w:val="20"/>
              </w:rPr>
            </w:pPr>
            <w:r>
              <w:rPr>
                <w:rFonts w:ascii="Helvetica" w:hAnsi="Helvetica"/>
                <w:b/>
                <w:sz w:val="20"/>
              </w:rPr>
              <w:t xml:space="preserve">Scene 12, 13: </w:t>
            </w:r>
            <w:r w:rsidR="00AA7A90">
              <w:rPr>
                <w:rFonts w:ascii="Helvetica" w:hAnsi="Helvetica"/>
                <w:bCs/>
                <w:sz w:val="20"/>
              </w:rPr>
              <w:t xml:space="preserve">Blue Nightmare Sequence at the Playa Vista Black Box </w:t>
            </w:r>
          </w:p>
        </w:tc>
      </w:tr>
    </w:tbl>
    <w:p w14:paraId="464F2E0C" w14:textId="77777777" w:rsidR="0012432C" w:rsidRDefault="0012432C" w:rsidP="00511F72">
      <w:pPr>
        <w:rPr>
          <w:sz w:val="15"/>
          <w:szCs w:val="15"/>
        </w:rPr>
      </w:pPr>
    </w:p>
    <w:p w14:paraId="3631AA92" w14:textId="25889243" w:rsidR="0012432C" w:rsidRPr="0012432C" w:rsidRDefault="0012432C" w:rsidP="00511F72">
      <w:pPr>
        <w:rPr>
          <w:sz w:val="15"/>
          <w:szCs w:val="15"/>
          <w:u w:val="single"/>
        </w:rPr>
      </w:pPr>
      <w:r>
        <w:rPr>
          <w:sz w:val="15"/>
          <w:szCs w:val="15"/>
        </w:rPr>
        <w:t>SIGNs:   DIR OR PROD: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  <w:t xml:space="preserve"> </w:t>
      </w:r>
      <w:r>
        <w:rPr>
          <w:sz w:val="15"/>
          <w:szCs w:val="15"/>
        </w:rPr>
        <w:t xml:space="preserve">  1</w:t>
      </w:r>
      <w:r w:rsidRPr="0012432C">
        <w:rPr>
          <w:sz w:val="15"/>
          <w:szCs w:val="15"/>
          <w:vertAlign w:val="superscript"/>
        </w:rPr>
        <w:t>ST</w:t>
      </w:r>
      <w:r>
        <w:rPr>
          <w:sz w:val="15"/>
          <w:szCs w:val="15"/>
        </w:rPr>
        <w:t xml:space="preserve"> AD: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  <w:t xml:space="preserve">    </w:t>
      </w:r>
      <w:r w:rsidRPr="0012432C">
        <w:rPr>
          <w:sz w:val="15"/>
          <w:szCs w:val="15"/>
        </w:rPr>
        <w:t xml:space="preserve"> </w:t>
      </w:r>
      <w:proofErr w:type="spellStart"/>
      <w:r w:rsidRPr="0012432C">
        <w:rPr>
          <w:sz w:val="15"/>
          <w:szCs w:val="15"/>
        </w:rPr>
        <w:t>HoPA</w:t>
      </w:r>
      <w:proofErr w:type="spellEnd"/>
      <w:r w:rsidRPr="0012432C">
        <w:rPr>
          <w:sz w:val="15"/>
          <w:szCs w:val="15"/>
        </w:rPr>
        <w:t xml:space="preserve"> /</w:t>
      </w:r>
      <w:proofErr w:type="spellStart"/>
      <w:r w:rsidRPr="0012432C">
        <w:rPr>
          <w:sz w:val="15"/>
          <w:szCs w:val="15"/>
        </w:rPr>
        <w:t>APoA</w:t>
      </w:r>
      <w:proofErr w:type="spellEnd"/>
      <w:r>
        <w:rPr>
          <w:sz w:val="15"/>
          <w:szCs w:val="15"/>
        </w:rPr>
        <w:t>: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  <w:r>
        <w:rPr>
          <w:sz w:val="15"/>
          <w:szCs w:val="15"/>
          <w:u w:val="single"/>
        </w:rPr>
        <w:tab/>
      </w:r>
    </w:p>
    <w:p w14:paraId="2BBD775A" w14:textId="77777777" w:rsidR="0012432C" w:rsidRDefault="0012432C" w:rsidP="00511F72">
      <w:pPr>
        <w:rPr>
          <w:sz w:val="15"/>
          <w:szCs w:val="15"/>
        </w:rPr>
      </w:pPr>
    </w:p>
    <w:p w14:paraId="5B105F57" w14:textId="7A350E83" w:rsidR="00426D85" w:rsidRPr="0012432C" w:rsidRDefault="0012432C" w:rsidP="00511F72">
      <w:pPr>
        <w:rPr>
          <w:sz w:val="15"/>
          <w:szCs w:val="15"/>
        </w:rPr>
      </w:pPr>
      <w:r w:rsidRPr="0012432C">
        <w:rPr>
          <w:sz w:val="13"/>
          <w:szCs w:val="13"/>
        </w:rPr>
        <w:t xml:space="preserve">REV </w:t>
      </w:r>
      <w:r w:rsidR="000A400C">
        <w:rPr>
          <w:sz w:val="13"/>
          <w:szCs w:val="13"/>
        </w:rPr>
        <w:t>06/</w:t>
      </w:r>
      <w:r w:rsidR="00F8140E">
        <w:rPr>
          <w:sz w:val="13"/>
          <w:szCs w:val="13"/>
        </w:rPr>
        <w:t>2022</w:t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</w:p>
    <w:sectPr w:rsidR="00426D85" w:rsidRPr="0012432C" w:rsidSect="00FE5A17">
      <w:headerReference w:type="default" r:id="rId10"/>
      <w:pgSz w:w="12240" w:h="15840"/>
      <w:pgMar w:top="1377" w:right="1296" w:bottom="28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58D00" w14:textId="77777777" w:rsidR="001F288D" w:rsidRDefault="001F288D" w:rsidP="00B46073">
      <w:r>
        <w:separator/>
      </w:r>
    </w:p>
  </w:endnote>
  <w:endnote w:type="continuationSeparator" w:id="0">
    <w:p w14:paraId="637040D6" w14:textId="77777777" w:rsidR="001F288D" w:rsidRDefault="001F288D" w:rsidP="00B4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AE41F" w14:textId="77777777" w:rsidR="001F288D" w:rsidRDefault="001F288D" w:rsidP="00B46073">
      <w:r>
        <w:separator/>
      </w:r>
    </w:p>
  </w:footnote>
  <w:footnote w:type="continuationSeparator" w:id="0">
    <w:p w14:paraId="65966610" w14:textId="77777777" w:rsidR="001F288D" w:rsidRDefault="001F288D" w:rsidP="00B46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F6F9" w14:textId="24191C06" w:rsidR="00692807" w:rsidRDefault="006F4EBE" w:rsidP="006F4EBE">
    <w:pPr>
      <w:pStyle w:val="Header"/>
      <w:jc w:val="right"/>
    </w:pPr>
    <w:r w:rsidRPr="00692807">
      <w:rPr>
        <w:noProof/>
      </w:rPr>
      <w:drawing>
        <wp:anchor distT="0" distB="0" distL="114300" distR="114300" simplePos="0" relativeHeight="251658240" behindDoc="1" locked="0" layoutInCell="1" allowOverlap="1" wp14:anchorId="7254E6EC" wp14:editId="30A59360">
          <wp:simplePos x="0" y="0"/>
          <wp:positionH relativeFrom="column">
            <wp:posOffset>4942840</wp:posOffset>
          </wp:positionH>
          <wp:positionV relativeFrom="paragraph">
            <wp:posOffset>-228600</wp:posOffset>
          </wp:positionV>
          <wp:extent cx="1701800" cy="462915"/>
          <wp:effectExtent l="0" t="0" r="0" b="0"/>
          <wp:wrapTight wrapText="bothSides">
            <wp:wrapPolygon edited="0">
              <wp:start x="7737" y="0"/>
              <wp:lineTo x="0" y="593"/>
              <wp:lineTo x="0" y="14222"/>
              <wp:lineTo x="1773" y="19556"/>
              <wp:lineTo x="1934" y="20741"/>
              <wp:lineTo x="2740" y="20741"/>
              <wp:lineTo x="20794" y="18370"/>
              <wp:lineTo x="21116" y="13037"/>
              <wp:lineTo x="13057" y="10074"/>
              <wp:lineTo x="21439" y="5333"/>
              <wp:lineTo x="21439" y="1185"/>
              <wp:lineTo x="20472" y="0"/>
              <wp:lineTo x="7737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87"/>
    <w:rsid w:val="00014826"/>
    <w:rsid w:val="00043A59"/>
    <w:rsid w:val="00056754"/>
    <w:rsid w:val="000A0023"/>
    <w:rsid w:val="000A400C"/>
    <w:rsid w:val="000A6B76"/>
    <w:rsid w:val="000B1E13"/>
    <w:rsid w:val="000E6E12"/>
    <w:rsid w:val="0011202A"/>
    <w:rsid w:val="0012432C"/>
    <w:rsid w:val="00131CC4"/>
    <w:rsid w:val="00133798"/>
    <w:rsid w:val="001476CC"/>
    <w:rsid w:val="00170902"/>
    <w:rsid w:val="0018148D"/>
    <w:rsid w:val="001A7914"/>
    <w:rsid w:val="001B2FFD"/>
    <w:rsid w:val="001D30B5"/>
    <w:rsid w:val="001E5C09"/>
    <w:rsid w:val="001F288D"/>
    <w:rsid w:val="00211FFA"/>
    <w:rsid w:val="00213417"/>
    <w:rsid w:val="00222114"/>
    <w:rsid w:val="00226ADA"/>
    <w:rsid w:val="00252136"/>
    <w:rsid w:val="002810C0"/>
    <w:rsid w:val="002A6D61"/>
    <w:rsid w:val="002D2472"/>
    <w:rsid w:val="002E4A10"/>
    <w:rsid w:val="00301AD9"/>
    <w:rsid w:val="00306129"/>
    <w:rsid w:val="00313C98"/>
    <w:rsid w:val="0035039A"/>
    <w:rsid w:val="003550B6"/>
    <w:rsid w:val="00426D85"/>
    <w:rsid w:val="00442A9E"/>
    <w:rsid w:val="00475633"/>
    <w:rsid w:val="00490CC6"/>
    <w:rsid w:val="00492CC5"/>
    <w:rsid w:val="004C0E6B"/>
    <w:rsid w:val="004F2AF8"/>
    <w:rsid w:val="00505A28"/>
    <w:rsid w:val="00511F72"/>
    <w:rsid w:val="00537993"/>
    <w:rsid w:val="0054579B"/>
    <w:rsid w:val="00555B8E"/>
    <w:rsid w:val="00574450"/>
    <w:rsid w:val="005A315E"/>
    <w:rsid w:val="005B0194"/>
    <w:rsid w:val="005E5502"/>
    <w:rsid w:val="00625DEE"/>
    <w:rsid w:val="00626B24"/>
    <w:rsid w:val="00663D63"/>
    <w:rsid w:val="00692807"/>
    <w:rsid w:val="006A35D9"/>
    <w:rsid w:val="006C3EBF"/>
    <w:rsid w:val="006D1AD3"/>
    <w:rsid w:val="006D639B"/>
    <w:rsid w:val="006F4EBE"/>
    <w:rsid w:val="0071419C"/>
    <w:rsid w:val="00716970"/>
    <w:rsid w:val="00727853"/>
    <w:rsid w:val="00765425"/>
    <w:rsid w:val="007802DD"/>
    <w:rsid w:val="00811BEA"/>
    <w:rsid w:val="00854F1F"/>
    <w:rsid w:val="00893419"/>
    <w:rsid w:val="008E7CCD"/>
    <w:rsid w:val="0091140F"/>
    <w:rsid w:val="00930C6F"/>
    <w:rsid w:val="00951829"/>
    <w:rsid w:val="00991F85"/>
    <w:rsid w:val="009950BE"/>
    <w:rsid w:val="009C5352"/>
    <w:rsid w:val="00A22CC5"/>
    <w:rsid w:val="00A72D7A"/>
    <w:rsid w:val="00A843E1"/>
    <w:rsid w:val="00A85C04"/>
    <w:rsid w:val="00AA234C"/>
    <w:rsid w:val="00AA7A90"/>
    <w:rsid w:val="00AB731A"/>
    <w:rsid w:val="00AC1DD1"/>
    <w:rsid w:val="00AE1AE6"/>
    <w:rsid w:val="00AF3112"/>
    <w:rsid w:val="00B01187"/>
    <w:rsid w:val="00B46073"/>
    <w:rsid w:val="00B57CC7"/>
    <w:rsid w:val="00B77D48"/>
    <w:rsid w:val="00BE27CB"/>
    <w:rsid w:val="00C21BF6"/>
    <w:rsid w:val="00C23D78"/>
    <w:rsid w:val="00C354DF"/>
    <w:rsid w:val="00C715CE"/>
    <w:rsid w:val="00C97AF5"/>
    <w:rsid w:val="00D91DAF"/>
    <w:rsid w:val="00D9597C"/>
    <w:rsid w:val="00DA4611"/>
    <w:rsid w:val="00DB54AB"/>
    <w:rsid w:val="00DD07D0"/>
    <w:rsid w:val="00DD30CB"/>
    <w:rsid w:val="00E05933"/>
    <w:rsid w:val="00E129A8"/>
    <w:rsid w:val="00E223DE"/>
    <w:rsid w:val="00E4651D"/>
    <w:rsid w:val="00E84603"/>
    <w:rsid w:val="00EB5941"/>
    <w:rsid w:val="00F1778E"/>
    <w:rsid w:val="00F54BC3"/>
    <w:rsid w:val="00F8140E"/>
    <w:rsid w:val="00FB2FBC"/>
    <w:rsid w:val="00FE5A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D12DC"/>
  <w14:defaultImageDpi w14:val="300"/>
  <w15:chartTrackingRefBased/>
  <w15:docId w15:val="{26C43828-D1CE-0A4C-8742-22B4A963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60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25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1242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8E7C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60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4607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460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46073"/>
    <w:rPr>
      <w:rFonts w:ascii="Arial" w:hAnsi="Arial"/>
      <w:sz w:val="24"/>
    </w:rPr>
  </w:style>
  <w:style w:type="character" w:customStyle="1" w:styleId="Heading1Char">
    <w:name w:val="Heading 1 Char"/>
    <w:link w:val="Heading1"/>
    <w:uiPriority w:val="9"/>
    <w:rsid w:val="00E8460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8460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8460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47"/>
    <w:rsid w:val="00490CC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50B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934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0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0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tvsafetyhotline@lmu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ouglas.moore@lmu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uglas.moore@lmu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ftvsafetyhotline@lm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syrjamaki:Desktop:Forms%20from%20John/Ken:CALL%20SHEET%20template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Ken:CALL%20SHEET%20template.doc.dot</Template>
  <TotalTime>85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SHEET</vt:lpstr>
    </vt:vector>
  </TitlesOfParts>
  <Company>School of Film and Television</Company>
  <LinksUpToDate>false</LinksUpToDate>
  <CharactersWithSpaces>2126</CharactersWithSpaces>
  <SharedDoc>false</SharedDoc>
  <HLinks>
    <vt:vector size="6" baseType="variant">
      <vt:variant>
        <vt:i4>131191</vt:i4>
      </vt:variant>
      <vt:variant>
        <vt:i4>0</vt:i4>
      </vt:variant>
      <vt:variant>
        <vt:i4>0</vt:i4>
      </vt:variant>
      <vt:variant>
        <vt:i4>5</vt:i4>
      </vt:variant>
      <vt:variant>
        <vt:lpwstr>mailto:douglas.moore@lmu.edu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SHEET</dc:title>
  <dc:subject/>
  <dc:creator>John Syrjamaki</dc:creator>
  <cp:keywords/>
  <cp:lastModifiedBy>Vazquez, Eric-Ezra</cp:lastModifiedBy>
  <cp:revision>36</cp:revision>
  <cp:lastPrinted>2019-12-02T23:00:00Z</cp:lastPrinted>
  <dcterms:created xsi:type="dcterms:W3CDTF">2019-07-30T05:20:00Z</dcterms:created>
  <dcterms:modified xsi:type="dcterms:W3CDTF">2023-07-03T17:10:00Z</dcterms:modified>
</cp:coreProperties>
</file>